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CFD69B" w14:textId="04E5E762" w:rsidR="009953E2" w:rsidRPr="00715B59" w:rsidRDefault="009953E2">
      <w:pPr>
        <w:rPr>
          <w:rFonts w:cstheme="minorHAnsi"/>
        </w:rPr>
      </w:pPr>
      <w:r w:rsidRPr="00715B59">
        <w:rPr>
          <w:rFonts w:cstheme="minorHAnsi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B5C53" wp14:editId="7F3B1BCF">
                <wp:simplePos x="0" y="0"/>
                <wp:positionH relativeFrom="column">
                  <wp:posOffset>5581650</wp:posOffset>
                </wp:positionH>
                <wp:positionV relativeFrom="paragraph">
                  <wp:posOffset>-867410</wp:posOffset>
                </wp:positionV>
                <wp:extent cx="899795" cy="927100"/>
                <wp:effectExtent l="0" t="0" r="14605" b="254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927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98A28" w14:textId="7F969910" w:rsidR="009953E2" w:rsidRPr="009953E2" w:rsidRDefault="009953E2" w:rsidP="00715B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9953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A</w:t>
                            </w:r>
                            <w:r w:rsidR="00715B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ffix</w:t>
                            </w:r>
                            <w:r w:rsidRPr="009953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 xml:space="preserve"> a  </w:t>
                            </w:r>
                          </w:p>
                          <w:p w14:paraId="6D519F3D" w14:textId="231F1840" w:rsidR="009953E2" w:rsidRPr="009953E2" w:rsidRDefault="00715B59" w:rsidP="00715B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1x1 in. photo here</w:t>
                            </w:r>
                          </w:p>
                          <w:p w14:paraId="06799898" w14:textId="7ACDD05E" w:rsidR="009953E2" w:rsidRPr="009953E2" w:rsidRDefault="009953E2" w:rsidP="009953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B5C53" id="Rectangle 45" o:spid="_x0000_s1026" style="position:absolute;margin-left:439.5pt;margin-top:-68.3pt;width:70.85pt;height: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" fillcolor="#d8d8d8 [2732]" strokecolor="#0a273b [1604]" strokeweight="1pt">
                <v:textbox>
                  <w:txbxContent>
                    <w:p w14:paraId="3AA98A28" w14:textId="7F969910" w:rsidR="009953E2" w:rsidRPr="009953E2" w:rsidRDefault="009953E2" w:rsidP="00715B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bidi="th-TH"/>
                        </w:rPr>
                      </w:pPr>
                      <w:r w:rsidRPr="009953E2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bidi="th-TH"/>
                        </w:rPr>
                        <w:t>A</w:t>
                      </w:r>
                      <w:r w:rsidR="00715B59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bidi="th-TH"/>
                        </w:rPr>
                        <w:t>ffix</w:t>
                      </w:r>
                      <w:r w:rsidRPr="009953E2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bidi="th-TH"/>
                        </w:rPr>
                        <w:t xml:space="preserve"> a  </w:t>
                      </w:r>
                    </w:p>
                    <w:p w14:paraId="6D519F3D" w14:textId="231F1840" w:rsidR="009953E2" w:rsidRPr="009953E2" w:rsidRDefault="00715B59" w:rsidP="00715B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bidi="th-TH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bidi="th-TH"/>
                        </w:rPr>
                        <w:t>1x1 in. photo here</w:t>
                      </w:r>
                    </w:p>
                    <w:p w14:paraId="06799898" w14:textId="7ACDD05E" w:rsidR="009953E2" w:rsidRPr="009953E2" w:rsidRDefault="009953E2" w:rsidP="009953E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5001" w:type="pct"/>
        <w:tblLook w:val="04A0" w:firstRow="1" w:lastRow="0" w:firstColumn="1" w:lastColumn="0" w:noHBand="0" w:noVBand="1"/>
      </w:tblPr>
      <w:tblGrid>
        <w:gridCol w:w="1548"/>
        <w:gridCol w:w="1743"/>
        <w:gridCol w:w="1536"/>
        <w:gridCol w:w="1547"/>
        <w:gridCol w:w="2978"/>
      </w:tblGrid>
      <w:tr w:rsidR="00E30A45" w:rsidRPr="00715B59" w14:paraId="4FAABA3F" w14:textId="77777777" w:rsidTr="00FD14E0">
        <w:tc>
          <w:tcPr>
            <w:tcW w:w="5000" w:type="pct"/>
            <w:gridSpan w:val="5"/>
            <w:shd w:val="clear" w:color="auto" w:fill="731F1C" w:themeFill="accent5"/>
          </w:tcPr>
          <w:p w14:paraId="529F9883" w14:textId="05A3C8BB" w:rsidR="00E30A45" w:rsidRPr="00715B59" w:rsidRDefault="00AC6721" w:rsidP="0090596C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5B59">
              <w:rPr>
                <w:rFonts w:asciiTheme="minorHAnsi" w:hAnsiTheme="minorHAnsi" w:cstheme="minorHAnsi"/>
                <w:sz w:val="24"/>
                <w:szCs w:val="24"/>
              </w:rPr>
              <w:t xml:space="preserve">1. </w:t>
            </w:r>
            <w:r w:rsidR="00924C33" w:rsidRPr="00715B59">
              <w:rPr>
                <w:rFonts w:asciiTheme="minorHAnsi" w:hAnsiTheme="minorHAnsi" w:cstheme="minorHAnsi"/>
                <w:sz w:val="24"/>
                <w:szCs w:val="24"/>
              </w:rPr>
              <w:t>PERSONAL INFORMATION</w:t>
            </w:r>
          </w:p>
        </w:tc>
        <w:bookmarkStart w:id="0" w:name="_GoBack"/>
        <w:bookmarkEnd w:id="0"/>
      </w:tr>
      <w:tr w:rsidR="00E30A45" w:rsidRPr="00715B59" w14:paraId="28CE9C15" w14:textId="77777777" w:rsidTr="00165C9F"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7E8DD" w14:textId="77777777" w:rsidR="00E30A45" w:rsidRPr="00715B59" w:rsidRDefault="00E30A45" w:rsidP="005316B4">
            <w:pPr>
              <w:pStyle w:val="NormalIndent"/>
              <w:ind w:left="0"/>
              <w:rPr>
                <w:rFonts w:cstheme="minorHAnsi"/>
                <w:sz w:val="24"/>
                <w:szCs w:val="24"/>
                <w:cs/>
                <w:lang w:bidi="th-TH"/>
              </w:rPr>
            </w:pPr>
            <w:r w:rsidRPr="00715B59">
              <w:rPr>
                <w:rFonts w:cstheme="minorHAnsi"/>
                <w:sz w:val="24"/>
                <w:szCs w:val="24"/>
              </w:rPr>
              <w:t>Title</w:t>
            </w:r>
            <w:r w:rsidR="00AC6721" w:rsidRPr="00715B59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5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D484B" w14:textId="77777777" w:rsidR="00E30A45" w:rsidRPr="00715B59" w:rsidRDefault="00AC6721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Mr.  </w:t>
            </w: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Ms.  </w:t>
            </w: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Mrs.</w:t>
            </w:r>
          </w:p>
        </w:tc>
        <w:tc>
          <w:tcPr>
            <w:tcW w:w="24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B2F32" w14:textId="77777777" w:rsidR="00E30A45" w:rsidRPr="00715B59" w:rsidRDefault="00E30A45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165C9F" w:rsidRPr="00715B59" w14:paraId="019E9F64" w14:textId="77777777" w:rsidTr="00165C9F"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6A27B" w14:textId="77777777" w:rsidR="00E30A45" w:rsidRPr="00715B59" w:rsidRDefault="00E30A45" w:rsidP="005316B4">
            <w:pPr>
              <w:pStyle w:val="NormalIndent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F</w:t>
            </w:r>
            <w:r w:rsidR="00AC6721" w:rsidRPr="00715B59">
              <w:rPr>
                <w:rFonts w:cstheme="minorHAnsi"/>
                <w:sz w:val="24"/>
                <w:szCs w:val="24"/>
              </w:rPr>
              <w:t>amily</w:t>
            </w:r>
            <w:r w:rsidRPr="00715B59">
              <w:rPr>
                <w:rFonts w:cstheme="minorHAnsi"/>
                <w:sz w:val="24"/>
                <w:szCs w:val="24"/>
              </w:rPr>
              <w:t xml:space="preserve"> Name</w:t>
            </w:r>
          </w:p>
        </w:tc>
        <w:tc>
          <w:tcPr>
            <w:tcW w:w="17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D3FBC9" w14:textId="77777777" w:rsidR="00E30A45" w:rsidRPr="00715B59" w:rsidRDefault="00E30A45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336" w14:textId="77777777" w:rsidR="00E30A45" w:rsidRPr="00715B59" w:rsidRDefault="00AC6721" w:rsidP="005316B4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Given</w:t>
            </w:r>
            <w:r w:rsidR="00E30A45" w:rsidRPr="00715B59">
              <w:rPr>
                <w:rFonts w:cstheme="minorHAnsi"/>
                <w:sz w:val="24"/>
                <w:szCs w:val="24"/>
              </w:rPr>
              <w:t xml:space="preserve"> Name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A6BC9C" w14:textId="77777777" w:rsidR="00E30A45" w:rsidRPr="00715B59" w:rsidRDefault="00E30A45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165C9F" w:rsidRPr="00715B59" w14:paraId="4B4595EF" w14:textId="77777777" w:rsidTr="00165C9F"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57667" w14:textId="77777777" w:rsidR="00924C33" w:rsidRPr="00715B59" w:rsidRDefault="00924C33" w:rsidP="005316B4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Date of Birth</w:t>
            </w:r>
          </w:p>
        </w:tc>
        <w:tc>
          <w:tcPr>
            <w:tcW w:w="932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C9ACC84" w14:textId="77777777" w:rsidR="00924C33" w:rsidRPr="00715B59" w:rsidRDefault="00924C33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1" w:type="pct"/>
            <w:tcBorders>
              <w:left w:val="nil"/>
              <w:bottom w:val="nil"/>
              <w:right w:val="nil"/>
            </w:tcBorders>
            <w:vAlign w:val="bottom"/>
          </w:tcPr>
          <w:p w14:paraId="12AC144E" w14:textId="6BB5E52F" w:rsidR="00924C33" w:rsidRPr="00715B59" w:rsidRDefault="00924C33" w:rsidP="007F7B5D">
            <w:pPr>
              <w:spacing w:before="120"/>
              <w:rPr>
                <w:rFonts w:cstheme="minorHAnsi"/>
                <w:sz w:val="18"/>
                <w:szCs w:val="18"/>
              </w:rPr>
            </w:pPr>
            <w:r w:rsidRPr="00715B59">
              <w:rPr>
                <w:rFonts w:cstheme="minorHAnsi"/>
                <w:sz w:val="18"/>
                <w:szCs w:val="18"/>
              </w:rPr>
              <w:t>(DD/MM/YYYY)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93ACD4" w14:textId="77777777" w:rsidR="00924C33" w:rsidRPr="00715B59" w:rsidRDefault="00924C33" w:rsidP="006F3B93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Gender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25A3F92" w14:textId="77777777" w:rsidR="00924C33" w:rsidRPr="00715B59" w:rsidRDefault="00924C33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Male  </w:t>
            </w: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Female</w:t>
            </w:r>
          </w:p>
        </w:tc>
      </w:tr>
    </w:tbl>
    <w:p w14:paraId="4795E01E" w14:textId="2FE525BF" w:rsidR="00FD14E0" w:rsidRPr="00715B59" w:rsidRDefault="00FD14E0">
      <w:pPr>
        <w:rPr>
          <w:rFonts w:cstheme="minorHAnsi"/>
          <w:sz w:val="24"/>
          <w:szCs w:val="24"/>
        </w:rPr>
      </w:pPr>
    </w:p>
    <w:tbl>
      <w:tblPr>
        <w:tblStyle w:val="TableGrid"/>
        <w:tblW w:w="5001" w:type="pct"/>
        <w:tblLook w:val="04A0" w:firstRow="1" w:lastRow="0" w:firstColumn="1" w:lastColumn="0" w:noHBand="0" w:noVBand="1"/>
      </w:tblPr>
      <w:tblGrid>
        <w:gridCol w:w="1607"/>
        <w:gridCol w:w="3031"/>
        <w:gridCol w:w="1115"/>
        <w:gridCol w:w="3599"/>
      </w:tblGrid>
      <w:tr w:rsidR="00AC6721" w:rsidRPr="00715B59" w14:paraId="00BAE381" w14:textId="77777777" w:rsidTr="009971CF">
        <w:tc>
          <w:tcPr>
            <w:tcW w:w="5000" w:type="pct"/>
            <w:gridSpan w:val="4"/>
            <w:shd w:val="clear" w:color="auto" w:fill="731F1C" w:themeFill="accent5"/>
          </w:tcPr>
          <w:p w14:paraId="5BC3C71F" w14:textId="165E36A5" w:rsidR="00AC6721" w:rsidRPr="00715B59" w:rsidRDefault="00AC6721" w:rsidP="009971CF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5B59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924C33" w:rsidRPr="00715B59">
              <w:rPr>
                <w:rFonts w:asciiTheme="minorHAnsi" w:hAnsiTheme="minorHAnsi" w:cstheme="minorHAnsi"/>
                <w:sz w:val="24"/>
                <w:szCs w:val="24"/>
              </w:rPr>
              <w:t>ADDRESS IN HOME COUNTRY</w:t>
            </w:r>
          </w:p>
        </w:tc>
      </w:tr>
      <w:tr w:rsidR="00AC6721" w:rsidRPr="00715B59" w14:paraId="7133BE58" w14:textId="77777777" w:rsidTr="00885051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68D47" w14:textId="77777777" w:rsidR="00AC6721" w:rsidRPr="00715B59" w:rsidRDefault="00B111EC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  <w:lang w:bidi="th-TH"/>
              </w:rPr>
            </w:pPr>
            <w:r w:rsidRPr="00715B59">
              <w:rPr>
                <w:rFonts w:cstheme="minorHAnsi"/>
                <w:sz w:val="24"/>
                <w:szCs w:val="24"/>
                <w:lang w:bidi="th-TH"/>
              </w:rPr>
              <w:t>Address</w:t>
            </w:r>
          </w:p>
        </w:tc>
        <w:tc>
          <w:tcPr>
            <w:tcW w:w="409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56A63A" w14:textId="77777777" w:rsidR="00AC6721" w:rsidRPr="00715B59" w:rsidRDefault="00AC6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885051" w:rsidRPr="00715B59" w14:paraId="550F628E" w14:textId="77777777" w:rsidTr="00B111EC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A3229" w14:textId="77777777" w:rsidR="00AC6721" w:rsidRPr="00715B59" w:rsidRDefault="00885051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City/Town</w:t>
            </w:r>
          </w:p>
        </w:tc>
        <w:tc>
          <w:tcPr>
            <w:tcW w:w="166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033E9D" w14:textId="77777777" w:rsidR="00AC6721" w:rsidRPr="00715B59" w:rsidRDefault="00AC6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85E034" w14:textId="77777777" w:rsidR="00AC6721" w:rsidRPr="00715B59" w:rsidRDefault="00885051" w:rsidP="009971CF">
            <w:pPr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State</w:t>
            </w:r>
          </w:p>
        </w:tc>
        <w:tc>
          <w:tcPr>
            <w:tcW w:w="1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F71C8E" w14:textId="77777777" w:rsidR="00AC6721" w:rsidRPr="00715B59" w:rsidRDefault="00AC6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885051" w:rsidRPr="00715B59" w14:paraId="671E6288" w14:textId="77777777" w:rsidTr="00B111EC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4BBCD" w14:textId="77777777" w:rsidR="00885051" w:rsidRPr="00715B59" w:rsidRDefault="00885051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Country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E5759F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E3FEA" w14:textId="77777777" w:rsidR="00885051" w:rsidRPr="00715B59" w:rsidRDefault="00885051" w:rsidP="009971CF">
            <w:pPr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Postcode</w:t>
            </w:r>
          </w:p>
        </w:tc>
        <w:tc>
          <w:tcPr>
            <w:tcW w:w="19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469DBF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885051" w:rsidRPr="00715B59" w14:paraId="4B92D58F" w14:textId="77777777" w:rsidTr="00B111EC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6EA74" w14:textId="77777777" w:rsidR="00885051" w:rsidRPr="00715B59" w:rsidRDefault="00885051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Telephone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4D1EF5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98D66" w14:textId="77777777" w:rsidR="00885051" w:rsidRPr="00715B59" w:rsidRDefault="00885051" w:rsidP="009971CF">
            <w:pPr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19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A24736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5B179B00" w14:textId="77777777" w:rsidR="00AC6721" w:rsidRPr="00715B59" w:rsidRDefault="00AC6721">
      <w:pPr>
        <w:rPr>
          <w:rFonts w:cstheme="minorHAnsi"/>
          <w:sz w:val="24"/>
          <w:szCs w:val="24"/>
        </w:rPr>
      </w:pPr>
    </w:p>
    <w:tbl>
      <w:tblPr>
        <w:tblStyle w:val="TableGrid"/>
        <w:tblW w:w="5001" w:type="pct"/>
        <w:tblLook w:val="04A0" w:firstRow="1" w:lastRow="0" w:firstColumn="1" w:lastColumn="0" w:noHBand="0" w:noVBand="1"/>
      </w:tblPr>
      <w:tblGrid>
        <w:gridCol w:w="1654"/>
        <w:gridCol w:w="2937"/>
        <w:gridCol w:w="1115"/>
        <w:gridCol w:w="3646"/>
      </w:tblGrid>
      <w:tr w:rsidR="00885051" w:rsidRPr="00715B59" w14:paraId="711F1997" w14:textId="77777777" w:rsidTr="009971CF">
        <w:tc>
          <w:tcPr>
            <w:tcW w:w="5000" w:type="pct"/>
            <w:gridSpan w:val="4"/>
            <w:shd w:val="clear" w:color="auto" w:fill="731F1C" w:themeFill="accent5"/>
          </w:tcPr>
          <w:p w14:paraId="33A236DA" w14:textId="059CFDD8" w:rsidR="00885051" w:rsidRPr="00715B59" w:rsidRDefault="00885051" w:rsidP="009971CF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5B59">
              <w:rPr>
                <w:rFonts w:asciiTheme="minorHAnsi" w:hAnsiTheme="minorHAnsi" w:cstheme="minorHAnsi"/>
                <w:sz w:val="24"/>
                <w:szCs w:val="24"/>
              </w:rPr>
              <w:t xml:space="preserve">3. </w:t>
            </w:r>
            <w:r w:rsidR="00924C33" w:rsidRPr="00715B59">
              <w:rPr>
                <w:rFonts w:asciiTheme="minorHAnsi" w:hAnsiTheme="minorHAnsi" w:cstheme="minorHAnsi"/>
                <w:sz w:val="24"/>
                <w:szCs w:val="24"/>
              </w:rPr>
              <w:t xml:space="preserve">CORRESPONDENCE ADDRESS </w:t>
            </w:r>
            <w:r w:rsidR="00924C33" w:rsidRPr="00715B59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>(</w:t>
            </w:r>
            <w:r w:rsidR="00715B59" w:rsidRPr="00715B59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>If d</w:t>
            </w:r>
            <w:r w:rsidR="007173D9" w:rsidRPr="00715B59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>ifferent from Home Address</w:t>
            </w:r>
            <w:r w:rsidR="00924C33" w:rsidRPr="00715B59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>)</w:t>
            </w:r>
          </w:p>
        </w:tc>
      </w:tr>
      <w:tr w:rsidR="00885051" w:rsidRPr="00715B59" w14:paraId="0C03793B" w14:textId="77777777" w:rsidTr="009971CF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5B23C" w14:textId="77777777" w:rsidR="00885051" w:rsidRPr="00715B59" w:rsidRDefault="00885051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Address</w:t>
            </w:r>
          </w:p>
        </w:tc>
        <w:tc>
          <w:tcPr>
            <w:tcW w:w="409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3395B8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885051" w:rsidRPr="00715B59" w14:paraId="1F9A2A6E" w14:textId="77777777" w:rsidTr="00B111EC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E878C" w14:textId="77777777" w:rsidR="00885051" w:rsidRPr="00715B59" w:rsidRDefault="00885051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City/Town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B3121F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B30AA" w14:textId="77777777" w:rsidR="00885051" w:rsidRPr="00715B59" w:rsidRDefault="00885051" w:rsidP="009971CF">
            <w:pPr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State</w:t>
            </w:r>
          </w:p>
        </w:tc>
        <w:tc>
          <w:tcPr>
            <w:tcW w:w="1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16B7E9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885051" w:rsidRPr="00715B59" w14:paraId="0FD05A3F" w14:textId="77777777" w:rsidTr="00B111EC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A8E0E" w14:textId="77777777" w:rsidR="00885051" w:rsidRPr="00715B59" w:rsidRDefault="00885051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Country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08B5F5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9500B" w14:textId="77777777" w:rsidR="00885051" w:rsidRPr="00715B59" w:rsidRDefault="00885051" w:rsidP="009971CF">
            <w:pPr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Postcode</w:t>
            </w:r>
          </w:p>
        </w:tc>
        <w:tc>
          <w:tcPr>
            <w:tcW w:w="19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C0A040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885051" w:rsidRPr="00715B59" w14:paraId="1C39DBC9" w14:textId="77777777" w:rsidTr="00B111EC"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2CFB2" w14:textId="77777777" w:rsidR="00885051" w:rsidRPr="00715B59" w:rsidRDefault="00885051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Telephone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86AAF8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9B4A0" w14:textId="77777777" w:rsidR="00885051" w:rsidRPr="00715B59" w:rsidRDefault="00885051" w:rsidP="009971CF">
            <w:pPr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19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73315F" w14:textId="77777777" w:rsidR="00885051" w:rsidRPr="00715B59" w:rsidRDefault="0088505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72B1726D" w14:textId="77777777" w:rsidR="00AC6721" w:rsidRPr="00715B59" w:rsidRDefault="00AC6721">
      <w:pPr>
        <w:rPr>
          <w:rFonts w:cstheme="minorHAnsi"/>
          <w:sz w:val="24"/>
          <w:szCs w:val="24"/>
        </w:rPr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983"/>
        <w:gridCol w:w="711"/>
        <w:gridCol w:w="1698"/>
        <w:gridCol w:w="2980"/>
      </w:tblGrid>
      <w:tr w:rsidR="00B111EC" w:rsidRPr="00715B59" w14:paraId="6AFF57E0" w14:textId="77777777" w:rsidTr="00B111E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1C7FB995" w14:textId="44FEA519" w:rsidR="00B111EC" w:rsidRPr="00715B59" w:rsidRDefault="00B111EC" w:rsidP="009971CF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15B59">
              <w:rPr>
                <w:rFonts w:asciiTheme="minorHAnsi" w:hAnsiTheme="minorHAnsi" w:cstheme="minorHAnsi"/>
                <w:sz w:val="24"/>
                <w:szCs w:val="24"/>
              </w:rPr>
              <w:t xml:space="preserve">4. </w:t>
            </w:r>
            <w:r w:rsidR="00924C33" w:rsidRPr="00715B59">
              <w:rPr>
                <w:rFonts w:asciiTheme="minorHAnsi" w:hAnsiTheme="minorHAnsi" w:cstheme="minorHAnsi"/>
                <w:sz w:val="24"/>
                <w:szCs w:val="24"/>
              </w:rPr>
              <w:t>CITIZENSHIP</w:t>
            </w:r>
          </w:p>
        </w:tc>
      </w:tr>
      <w:tr w:rsidR="00B111EC" w:rsidRPr="00715B59" w14:paraId="3CCB4C2D" w14:textId="77777777" w:rsidTr="00B111EC">
        <w:tc>
          <w:tcPr>
            <w:tcW w:w="2119" w:type="pct"/>
            <w:gridSpan w:val="2"/>
            <w:tcBorders>
              <w:top w:val="single" w:sz="4" w:space="0" w:color="auto"/>
            </w:tcBorders>
            <w:vAlign w:val="bottom"/>
          </w:tcPr>
          <w:p w14:paraId="60DB28E7" w14:textId="77777777" w:rsidR="00B111EC" w:rsidRPr="00715B59" w:rsidRDefault="00B111EC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Country of Nationality / Citizenship</w:t>
            </w:r>
          </w:p>
        </w:tc>
        <w:tc>
          <w:tcPr>
            <w:tcW w:w="288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BD21EC" w14:textId="77777777" w:rsidR="00B111EC" w:rsidRPr="00715B59" w:rsidRDefault="00B111EC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B111EC" w:rsidRPr="00715B59" w14:paraId="04D5E8A1" w14:textId="77777777" w:rsidTr="00B111EC">
        <w:tc>
          <w:tcPr>
            <w:tcW w:w="1059" w:type="pct"/>
            <w:vAlign w:val="bottom"/>
          </w:tcPr>
          <w:p w14:paraId="5E363456" w14:textId="77777777" w:rsidR="00B111EC" w:rsidRPr="00715B59" w:rsidRDefault="00B111EC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Passport number</w:t>
            </w:r>
          </w:p>
        </w:tc>
        <w:tc>
          <w:tcPr>
            <w:tcW w:w="1440" w:type="pct"/>
            <w:gridSpan w:val="2"/>
            <w:tcBorders>
              <w:bottom w:val="single" w:sz="4" w:space="0" w:color="auto"/>
            </w:tcBorders>
            <w:vAlign w:val="bottom"/>
          </w:tcPr>
          <w:p w14:paraId="6082A6D9" w14:textId="77777777" w:rsidR="00B111EC" w:rsidRPr="00715B59" w:rsidRDefault="00B111EC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8" w:type="pct"/>
            <w:vAlign w:val="bottom"/>
          </w:tcPr>
          <w:p w14:paraId="0F47CA59" w14:textId="77777777" w:rsidR="00B111EC" w:rsidRPr="00715B59" w:rsidRDefault="00B111EC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Date of Expiry</w:t>
            </w:r>
          </w:p>
        </w:tc>
        <w:tc>
          <w:tcPr>
            <w:tcW w:w="1593" w:type="pct"/>
            <w:tcBorders>
              <w:bottom w:val="single" w:sz="4" w:space="0" w:color="auto"/>
            </w:tcBorders>
            <w:vAlign w:val="bottom"/>
          </w:tcPr>
          <w:p w14:paraId="502A60F1" w14:textId="77777777" w:rsidR="00B111EC" w:rsidRPr="00715B59" w:rsidRDefault="00B111EC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B111EC" w:rsidRPr="00715B59" w14:paraId="3759E911" w14:textId="77777777" w:rsidTr="00B111EC">
        <w:tc>
          <w:tcPr>
            <w:tcW w:w="1059" w:type="pct"/>
            <w:vAlign w:val="bottom"/>
          </w:tcPr>
          <w:p w14:paraId="1D4A0B42" w14:textId="77777777" w:rsidR="00B111EC" w:rsidRPr="00715B59" w:rsidRDefault="00B111EC" w:rsidP="009971CF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ID. Number</w:t>
            </w:r>
          </w:p>
        </w:tc>
        <w:tc>
          <w:tcPr>
            <w:tcW w:w="144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9EA13E" w14:textId="77777777" w:rsidR="00B111EC" w:rsidRPr="00715B59" w:rsidRDefault="00B111EC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8" w:type="pct"/>
            <w:vAlign w:val="bottom"/>
          </w:tcPr>
          <w:p w14:paraId="2C9C9F31" w14:textId="77777777" w:rsidR="00B111EC" w:rsidRPr="00715B59" w:rsidRDefault="00B111EC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Date of Expiry</w:t>
            </w:r>
          </w:p>
        </w:tc>
        <w:tc>
          <w:tcPr>
            <w:tcW w:w="159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93E236" w14:textId="77777777" w:rsidR="00B111EC" w:rsidRPr="00715B59" w:rsidRDefault="00B111EC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3F3405D1" w14:textId="77777777" w:rsidR="00B04C17" w:rsidRPr="00715B59" w:rsidRDefault="00B04C17">
      <w:pPr>
        <w:rPr>
          <w:rFonts w:cstheme="minorHAnsi"/>
          <w:sz w:val="24"/>
          <w:szCs w:val="24"/>
        </w:rPr>
      </w:pPr>
    </w:p>
    <w:tbl>
      <w:tblPr>
        <w:tblStyle w:val="TableGrid"/>
        <w:tblW w:w="506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093"/>
        <w:gridCol w:w="1093"/>
        <w:gridCol w:w="1547"/>
        <w:gridCol w:w="1549"/>
        <w:gridCol w:w="869"/>
      </w:tblGrid>
      <w:tr w:rsidR="0020288A" w:rsidRPr="00715B59" w14:paraId="4A3195D9" w14:textId="77777777" w:rsidTr="00F9772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</w:tcPr>
          <w:p w14:paraId="477E0FD1" w14:textId="067BBBC0" w:rsidR="0020288A" w:rsidRPr="00715B59" w:rsidRDefault="0020288A" w:rsidP="00B04C1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715B59">
              <w:rPr>
                <w:rFonts w:cstheme="minorHAnsi"/>
                <w:b/>
                <w:bCs/>
                <w:sz w:val="24"/>
                <w:szCs w:val="24"/>
              </w:rPr>
              <w:t xml:space="preserve">5. </w:t>
            </w:r>
            <w:r w:rsidR="00792841" w:rsidRPr="00715B59">
              <w:rPr>
                <w:rFonts w:cstheme="minorHAnsi"/>
                <w:b/>
                <w:bCs/>
                <w:sz w:val="24"/>
                <w:szCs w:val="24"/>
              </w:rPr>
              <w:t>EDUCATION RECORD</w:t>
            </w:r>
            <w:r w:rsidR="00B04C17" w:rsidRPr="00715B5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7173D9" w:rsidRPr="00715B59">
              <w:rPr>
                <w:rFonts w:cstheme="minorHAnsi"/>
                <w:sz w:val="20"/>
                <w:szCs w:val="20"/>
              </w:rPr>
              <w:t>(</w:t>
            </w:r>
            <w:r w:rsidR="00165C9F" w:rsidRPr="00715B59">
              <w:rPr>
                <w:rFonts w:eastAsia="Times New Roman" w:cstheme="minorHAnsi"/>
                <w:sz w:val="20"/>
                <w:szCs w:val="20"/>
              </w:rPr>
              <w:t>Highest Degree Listed First</w:t>
            </w:r>
            <w:r w:rsidR="007173D9" w:rsidRPr="00715B59">
              <w:rPr>
                <w:rFonts w:eastAsia="Times New Roman" w:cstheme="minorHAnsi"/>
                <w:sz w:val="20"/>
                <w:szCs w:val="20"/>
              </w:rPr>
              <w:t>)</w:t>
            </w:r>
          </w:p>
        </w:tc>
      </w:tr>
      <w:tr w:rsidR="00F97721" w:rsidRPr="00715B59" w14:paraId="3306AE1D" w14:textId="77777777" w:rsidTr="00F97721">
        <w:tc>
          <w:tcPr>
            <w:tcW w:w="1752" w:type="pct"/>
            <w:vMerge w:val="restart"/>
            <w:tcBorders>
              <w:right w:val="single" w:sz="4" w:space="0" w:color="auto"/>
            </w:tcBorders>
            <w:vAlign w:val="center"/>
          </w:tcPr>
          <w:p w14:paraId="10412D74" w14:textId="292168B7" w:rsidR="00F97721" w:rsidRPr="00715B59" w:rsidRDefault="00F97721" w:rsidP="0020288A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Institution</w:t>
            </w:r>
          </w:p>
        </w:tc>
        <w:tc>
          <w:tcPr>
            <w:tcW w:w="115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F9A5F" w14:textId="48BF9C2B" w:rsidR="00F97721" w:rsidRPr="00715B59" w:rsidRDefault="00F97721" w:rsidP="0020288A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 xml:space="preserve">Year </w:t>
            </w:r>
            <w:r w:rsidRPr="00715B59">
              <w:rPr>
                <w:rFonts w:cstheme="minorHAnsi"/>
                <w:sz w:val="24"/>
                <w:szCs w:val="24"/>
                <w:lang w:bidi="th-TH"/>
              </w:rPr>
              <w:t xml:space="preserve">of </w:t>
            </w:r>
            <w:r w:rsidRPr="00715B59">
              <w:rPr>
                <w:rFonts w:cstheme="minorHAnsi"/>
                <w:sz w:val="24"/>
                <w:szCs w:val="24"/>
              </w:rPr>
              <w:t>Enrollment</w:t>
            </w:r>
          </w:p>
        </w:tc>
        <w:tc>
          <w:tcPr>
            <w:tcW w:w="1635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ABB1E4" w14:textId="3622F6C2" w:rsidR="00F97721" w:rsidRPr="00715B59" w:rsidRDefault="00F97721" w:rsidP="0020288A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Graduation</w:t>
            </w:r>
          </w:p>
        </w:tc>
        <w:tc>
          <w:tcPr>
            <w:tcW w:w="459" w:type="pct"/>
            <w:vMerge w:val="restart"/>
            <w:tcBorders>
              <w:left w:val="single" w:sz="4" w:space="0" w:color="auto"/>
            </w:tcBorders>
            <w:vAlign w:val="center"/>
          </w:tcPr>
          <w:p w14:paraId="20F6B190" w14:textId="170A9E23" w:rsidR="00F97721" w:rsidRPr="00715B59" w:rsidRDefault="00F97721" w:rsidP="00F97721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GPAX</w:t>
            </w:r>
          </w:p>
        </w:tc>
      </w:tr>
      <w:tr w:rsidR="00F97721" w:rsidRPr="00715B59" w14:paraId="46B6440D" w14:textId="77777777" w:rsidTr="009953E2">
        <w:tc>
          <w:tcPr>
            <w:tcW w:w="1752" w:type="pct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2526F58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65085" w14:textId="1936F5FA" w:rsidR="00F97721" w:rsidRPr="00715B59" w:rsidRDefault="00F97721" w:rsidP="00F97721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From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BD814" w14:textId="17E29C4D" w:rsidR="00F97721" w:rsidRPr="00715B59" w:rsidRDefault="00F97721" w:rsidP="00F97721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To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D6856" w14:textId="25A2661D" w:rsidR="00F97721" w:rsidRPr="00715B59" w:rsidRDefault="00F97721" w:rsidP="00F97721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Degree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2613CAE" w14:textId="61F8DD0E" w:rsidR="00F97721" w:rsidRPr="00715B59" w:rsidRDefault="00F97721" w:rsidP="00F97721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Major</w:t>
            </w: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086276" w14:textId="31695EA9" w:rsidR="00F97721" w:rsidRPr="00715B59" w:rsidRDefault="00F97721" w:rsidP="00F97721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F97721" w:rsidRPr="00715B59" w14:paraId="3530EA8C" w14:textId="77777777" w:rsidTr="009953E2">
        <w:tc>
          <w:tcPr>
            <w:tcW w:w="17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D71E0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67F54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FBB5E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3D6BF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851B3BE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B422FCE" w14:textId="7C35D5A2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F97721" w:rsidRPr="00715B59" w14:paraId="7C066892" w14:textId="77777777" w:rsidTr="009953E2">
        <w:tc>
          <w:tcPr>
            <w:tcW w:w="17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A2C850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EB7B87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EDB69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641E3D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FFA9BBF" w14:textId="77777777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8E8F4DB" w14:textId="3C06E7E2" w:rsidR="00F97721" w:rsidRPr="00715B59" w:rsidRDefault="00F97721" w:rsidP="009971CF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1CE6A247" w14:textId="77777777" w:rsidR="00B111EC" w:rsidRPr="00715B59" w:rsidRDefault="00B111EC">
      <w:pPr>
        <w:rPr>
          <w:rFonts w:cstheme="minorHAnsi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93"/>
        <w:gridCol w:w="4065"/>
        <w:gridCol w:w="759"/>
        <w:gridCol w:w="849"/>
        <w:gridCol w:w="991"/>
        <w:gridCol w:w="993"/>
      </w:tblGrid>
      <w:tr w:rsidR="008927FE" w:rsidRPr="00715B59" w14:paraId="3D957C77" w14:textId="77777777" w:rsidTr="009971CF"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731F1C" w:themeFill="accent5"/>
          </w:tcPr>
          <w:p w14:paraId="56EC2D5F" w14:textId="707F29F3" w:rsidR="008927FE" w:rsidRPr="00715B59" w:rsidRDefault="008927FE" w:rsidP="009971CF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  <w:lang w:bidi="th-TH"/>
              </w:rPr>
            </w:pPr>
            <w:r w:rsidRPr="00715B59">
              <w:rPr>
                <w:rFonts w:asciiTheme="minorHAnsi" w:hAnsiTheme="minorHAnsi" w:cstheme="minorHAnsi"/>
                <w:sz w:val="24"/>
                <w:szCs w:val="24"/>
                <w:lang w:bidi="th-TH"/>
              </w:rPr>
              <w:lastRenderedPageBreak/>
              <w:t xml:space="preserve">6. </w:t>
            </w:r>
            <w:r w:rsidR="00792841" w:rsidRPr="00715B59">
              <w:rPr>
                <w:rFonts w:asciiTheme="minorHAnsi" w:hAnsiTheme="minorHAnsi" w:cstheme="minorHAnsi"/>
                <w:sz w:val="24"/>
                <w:szCs w:val="24"/>
                <w:lang w:bidi="th-TH"/>
              </w:rPr>
              <w:t>PROFICIENCY IN ENGLISH</w:t>
            </w:r>
          </w:p>
        </w:tc>
      </w:tr>
      <w:tr w:rsidR="008927FE" w:rsidRPr="00715B59" w14:paraId="1754A6C0" w14:textId="77777777" w:rsidTr="002D1D80">
        <w:tc>
          <w:tcPr>
            <w:tcW w:w="3939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D4AABD" w14:textId="77777777" w:rsidR="008927FE" w:rsidRPr="00715B59" w:rsidRDefault="008927FE" w:rsidP="009971CF">
            <w:pPr>
              <w:pStyle w:val="ListParagraph"/>
              <w:numPr>
                <w:ilvl w:val="0"/>
                <w:numId w:val="26"/>
              </w:numPr>
              <w:spacing w:before="120"/>
              <w:ind w:left="306" w:hanging="306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 xml:space="preserve">Is English your first language?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A6CF68" w14:textId="77777777" w:rsidR="008927FE" w:rsidRPr="00715B59" w:rsidRDefault="008927FE" w:rsidP="009971CF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Yes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6F8BD9" w14:textId="77777777" w:rsidR="008927FE" w:rsidRPr="00715B59" w:rsidRDefault="008927FE" w:rsidP="009971CF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8927FE" w:rsidRPr="00715B59" w14:paraId="624C6C7D" w14:textId="77777777" w:rsidTr="002D1D80">
        <w:tc>
          <w:tcPr>
            <w:tcW w:w="3939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1EAF8" w14:textId="531B6226" w:rsidR="008927FE" w:rsidRPr="00715B59" w:rsidRDefault="008927FE" w:rsidP="009971CF">
            <w:pPr>
              <w:pStyle w:val="ListParagraph"/>
              <w:numPr>
                <w:ilvl w:val="0"/>
                <w:numId w:val="26"/>
              </w:numPr>
              <w:spacing w:before="120"/>
              <w:ind w:left="306" w:hanging="306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Were your studies at university conducted in English?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FFC92" w14:textId="77777777" w:rsidR="008927FE" w:rsidRPr="00715B59" w:rsidRDefault="008927FE" w:rsidP="009971CF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Yes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93AAA" w14:textId="77777777" w:rsidR="008927FE" w:rsidRPr="00715B59" w:rsidRDefault="008927FE" w:rsidP="008927FE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8927FE" w:rsidRPr="00715B59" w14:paraId="5701358E" w14:textId="77777777" w:rsidTr="002D1D80">
        <w:tc>
          <w:tcPr>
            <w:tcW w:w="3939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AE45C" w14:textId="77777777" w:rsidR="008927FE" w:rsidRPr="00715B59" w:rsidRDefault="008927FE" w:rsidP="009971CF">
            <w:pPr>
              <w:pStyle w:val="ListParagraph"/>
              <w:numPr>
                <w:ilvl w:val="0"/>
                <w:numId w:val="26"/>
              </w:numPr>
              <w:spacing w:before="120"/>
              <w:ind w:left="306" w:hanging="306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Have you taken an English proficiency test in the last 2 years?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754F1" w14:textId="77777777" w:rsidR="008927FE" w:rsidRPr="00715B59" w:rsidRDefault="008927FE" w:rsidP="009971CF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</w:rPr>
              <w:t xml:space="preserve"> </w:t>
            </w:r>
            <w:r w:rsidRPr="00715B59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2923F" w14:textId="77777777" w:rsidR="008927FE" w:rsidRPr="00715B59" w:rsidRDefault="008927FE" w:rsidP="008927FE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</w:rPr>
              <w:sym w:font="Wingdings" w:char="F071"/>
            </w:r>
            <w:r w:rsidRPr="00715B59">
              <w:rPr>
                <w:rFonts w:cstheme="minorHAnsi"/>
                <w:sz w:val="24"/>
                <w:szCs w:val="24"/>
              </w:rPr>
              <w:t xml:space="preserve"> No</w:t>
            </w:r>
          </w:p>
        </w:tc>
      </w:tr>
      <w:tr w:rsidR="005C4D1B" w:rsidRPr="00715B59" w14:paraId="0E0F4420" w14:textId="77777777" w:rsidTr="002D1D80"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06B0A" w14:textId="70483454" w:rsidR="005C4D1B" w:rsidRPr="00715B59" w:rsidRDefault="005C4D1B" w:rsidP="005C4D1B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Test</w:t>
            </w:r>
          </w:p>
        </w:tc>
        <w:tc>
          <w:tcPr>
            <w:tcW w:w="217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C75266" w14:textId="77777777" w:rsidR="005C4D1B" w:rsidRPr="00715B59" w:rsidRDefault="005C4D1B" w:rsidP="008927FE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0DEE2" w14:textId="77777777" w:rsidR="005C4D1B" w:rsidRPr="00715B59" w:rsidRDefault="005C4D1B" w:rsidP="005C4D1B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Score</w:t>
            </w:r>
          </w:p>
        </w:tc>
        <w:tc>
          <w:tcPr>
            <w:tcW w:w="151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63570C" w14:textId="77777777" w:rsidR="005C4D1B" w:rsidRPr="00715B59" w:rsidRDefault="005C4D1B" w:rsidP="008927FE">
            <w:pPr>
              <w:spacing w:before="12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AB52E27" w14:textId="77777777" w:rsidR="004E4210" w:rsidRPr="00715B59" w:rsidRDefault="004E4210" w:rsidP="00E677FE">
      <w:pPr>
        <w:spacing w:after="0"/>
        <w:rPr>
          <w:rFonts w:cstheme="minorHAnsi"/>
          <w:sz w:val="24"/>
          <w:szCs w:val="24"/>
          <w:lang w:bidi="th-TH"/>
        </w:rPr>
      </w:pPr>
    </w:p>
    <w:p w14:paraId="13B886A8" w14:textId="77777777" w:rsidR="004E4210" w:rsidRPr="00715B59" w:rsidRDefault="004E4210" w:rsidP="00E677FE">
      <w:pPr>
        <w:spacing w:after="0"/>
        <w:rPr>
          <w:rFonts w:cstheme="minorHAnsi"/>
          <w:sz w:val="24"/>
          <w:szCs w:val="24"/>
          <w:lang w:bidi="th-TH"/>
        </w:rPr>
      </w:pPr>
    </w:p>
    <w:tbl>
      <w:tblPr>
        <w:tblStyle w:val="TableGrid"/>
        <w:tblW w:w="5001" w:type="pct"/>
        <w:tblLook w:val="04A0" w:firstRow="1" w:lastRow="0" w:firstColumn="1" w:lastColumn="0" w:noHBand="0" w:noVBand="1"/>
      </w:tblPr>
      <w:tblGrid>
        <w:gridCol w:w="1981"/>
        <w:gridCol w:w="3971"/>
        <w:gridCol w:w="1064"/>
        <w:gridCol w:w="2336"/>
      </w:tblGrid>
      <w:tr w:rsidR="002F7C75" w:rsidRPr="00715B59" w14:paraId="4864DDBA" w14:textId="77777777" w:rsidTr="006A6EFE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731F1C" w:themeFill="accent5"/>
          </w:tcPr>
          <w:p w14:paraId="29129181" w14:textId="1E35B012" w:rsidR="002F7C75" w:rsidRPr="00715B59" w:rsidRDefault="005C4D1B" w:rsidP="002C5143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  <w:lang w:bidi="th-TH"/>
              </w:rPr>
            </w:pPr>
            <w:r w:rsidRPr="00715B59">
              <w:rPr>
                <w:rFonts w:asciiTheme="minorHAnsi" w:hAnsiTheme="minorHAnsi" w:cstheme="minorHAnsi"/>
                <w:sz w:val="24"/>
                <w:szCs w:val="24"/>
                <w:lang w:bidi="th-TH"/>
              </w:rPr>
              <w:t xml:space="preserve">7. </w:t>
            </w:r>
            <w:r w:rsidR="00792841" w:rsidRPr="00715B59">
              <w:rPr>
                <w:rFonts w:asciiTheme="minorHAnsi" w:hAnsiTheme="minorHAnsi" w:cstheme="minorHAnsi"/>
                <w:sz w:val="24"/>
                <w:szCs w:val="24"/>
                <w:lang w:bidi="th-TH"/>
              </w:rPr>
              <w:t>DECLARATION AND SIGNATURE</w:t>
            </w:r>
          </w:p>
        </w:tc>
      </w:tr>
      <w:tr w:rsidR="002F7C75" w:rsidRPr="00715B59" w14:paraId="6A329B97" w14:textId="77777777" w:rsidTr="006A6EFE"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9AF692" w14:textId="77777777" w:rsidR="002F7C75" w:rsidRPr="00715B59" w:rsidRDefault="001B0A6A" w:rsidP="001B0A6A">
            <w:pPr>
              <w:spacing w:before="120"/>
              <w:jc w:val="both"/>
              <w:rPr>
                <w:rFonts w:cstheme="minorHAnsi"/>
                <w:sz w:val="24"/>
                <w:szCs w:val="24"/>
                <w:lang w:bidi="th-TH"/>
              </w:rPr>
            </w:pPr>
            <w:r w:rsidRPr="00715B59">
              <w:rPr>
                <w:rFonts w:cstheme="minorHAnsi"/>
                <w:sz w:val="24"/>
                <w:szCs w:val="24"/>
              </w:rPr>
              <w:t xml:space="preserve">          </w:t>
            </w:r>
            <w:r w:rsidR="004E4210" w:rsidRPr="00715B59">
              <w:rPr>
                <w:rFonts w:cstheme="minorHAnsi"/>
                <w:sz w:val="24"/>
                <w:szCs w:val="24"/>
              </w:rPr>
              <w:t xml:space="preserve"> I declare that to the best of my knowledge, the information I have supplied in this application and the documents supporting it are correct and complete. I acknowledge that providing incorrect information or documentation relating to my application may result in cancellation of any offer of enrollment by Prince of </w:t>
            </w:r>
            <w:proofErr w:type="spellStart"/>
            <w:r w:rsidR="004E4210" w:rsidRPr="00715B59">
              <w:rPr>
                <w:rFonts w:cstheme="minorHAnsi"/>
                <w:sz w:val="24"/>
                <w:szCs w:val="24"/>
              </w:rPr>
              <w:t>Songkla</w:t>
            </w:r>
            <w:proofErr w:type="spellEnd"/>
            <w:r w:rsidR="004E4210" w:rsidRPr="00715B59">
              <w:rPr>
                <w:rFonts w:cstheme="minorHAnsi"/>
                <w:sz w:val="24"/>
                <w:szCs w:val="24"/>
              </w:rPr>
              <w:t xml:space="preserve"> University.</w:t>
            </w:r>
          </w:p>
          <w:p w14:paraId="33F21C40" w14:textId="77777777" w:rsidR="006A6EFE" w:rsidRPr="00715B59" w:rsidRDefault="006A6EFE" w:rsidP="002F7C75">
            <w:pPr>
              <w:spacing w:before="120"/>
              <w:rPr>
                <w:rFonts w:cstheme="minorHAnsi"/>
                <w:sz w:val="24"/>
                <w:szCs w:val="24"/>
                <w:lang w:bidi="th-TH"/>
              </w:rPr>
            </w:pPr>
          </w:p>
        </w:tc>
      </w:tr>
      <w:tr w:rsidR="006A6EFE" w:rsidRPr="00715B59" w14:paraId="4E390D2B" w14:textId="77777777" w:rsidTr="006A6EFE"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7CF9D" w14:textId="77777777" w:rsidR="006A6EFE" w:rsidRPr="00715B59" w:rsidRDefault="006A6EFE" w:rsidP="006A6EFE">
            <w:pPr>
              <w:spacing w:before="120"/>
              <w:jc w:val="right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34991F" w14:textId="77777777" w:rsidR="006A6EFE" w:rsidRPr="00715B59" w:rsidRDefault="006A6EFE" w:rsidP="002F7C75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300FF" w14:textId="77777777" w:rsidR="006A6EFE" w:rsidRPr="00715B59" w:rsidRDefault="006A6EFE" w:rsidP="006A6EFE">
            <w:pPr>
              <w:spacing w:before="120"/>
              <w:jc w:val="right"/>
              <w:rPr>
                <w:rFonts w:cstheme="minorHAnsi"/>
                <w:sz w:val="24"/>
                <w:szCs w:val="24"/>
              </w:rPr>
            </w:pPr>
            <w:r w:rsidRPr="00715B59"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A9FC19" w14:textId="77777777" w:rsidR="006A6EFE" w:rsidRPr="00715B59" w:rsidRDefault="006A6EFE" w:rsidP="002F7C75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6E9A7C4D" w14:textId="77777777" w:rsidR="00334E42" w:rsidRPr="00715B59" w:rsidRDefault="00334E42" w:rsidP="00E677FE">
      <w:pPr>
        <w:spacing w:after="0"/>
        <w:rPr>
          <w:rFonts w:cstheme="minorHAnsi"/>
          <w:sz w:val="24"/>
          <w:szCs w:val="24"/>
        </w:rPr>
      </w:pPr>
    </w:p>
    <w:p w14:paraId="220E5636" w14:textId="77777777" w:rsidR="00C843C7" w:rsidRPr="00715B59" w:rsidRDefault="00C843C7" w:rsidP="00E677FE">
      <w:pPr>
        <w:spacing w:after="0"/>
        <w:rPr>
          <w:rFonts w:cstheme="minorHAnsi"/>
          <w:b/>
          <w:bCs/>
          <w:sz w:val="20"/>
          <w:szCs w:val="20"/>
        </w:rPr>
      </w:pPr>
    </w:p>
    <w:p w14:paraId="379F93B4" w14:textId="5D56D855" w:rsidR="005825D0" w:rsidRPr="00715B59" w:rsidRDefault="001B0A6A" w:rsidP="00E677FE">
      <w:pPr>
        <w:spacing w:after="0"/>
        <w:rPr>
          <w:rFonts w:cstheme="minorHAnsi"/>
          <w:b/>
          <w:bCs/>
          <w:sz w:val="22"/>
          <w:szCs w:val="22"/>
        </w:rPr>
      </w:pPr>
      <w:r w:rsidRPr="00715B59">
        <w:rPr>
          <w:rFonts w:cstheme="minorHAnsi"/>
          <w:b/>
          <w:bCs/>
          <w:sz w:val="22"/>
          <w:szCs w:val="22"/>
        </w:rPr>
        <w:t xml:space="preserve">The </w:t>
      </w:r>
      <w:proofErr w:type="spellStart"/>
      <w:r w:rsidR="004E4210" w:rsidRPr="00715B59">
        <w:rPr>
          <w:rFonts w:cstheme="minorHAnsi"/>
          <w:b/>
          <w:bCs/>
          <w:sz w:val="22"/>
          <w:szCs w:val="22"/>
          <w:lang w:bidi="th-TH"/>
        </w:rPr>
        <w:t>i</w:t>
      </w:r>
      <w:r w:rsidRPr="00715B59">
        <w:rPr>
          <w:rFonts w:cstheme="minorHAnsi"/>
          <w:b/>
          <w:bCs/>
          <w:sz w:val="22"/>
          <w:szCs w:val="22"/>
        </w:rPr>
        <w:t>nnoEM</w:t>
      </w:r>
      <w:proofErr w:type="spellEnd"/>
      <w:r w:rsidRPr="00715B59">
        <w:rPr>
          <w:rFonts w:cstheme="minorHAnsi"/>
          <w:b/>
          <w:bCs/>
          <w:sz w:val="22"/>
          <w:szCs w:val="22"/>
        </w:rPr>
        <w:t xml:space="preserve"> Offi</w:t>
      </w:r>
      <w:r w:rsidR="004E4210" w:rsidRPr="00715B59">
        <w:rPr>
          <w:rFonts w:cstheme="minorHAnsi"/>
          <w:b/>
          <w:bCs/>
          <w:sz w:val="22"/>
          <w:szCs w:val="22"/>
        </w:rPr>
        <w:t>ce</w:t>
      </w:r>
    </w:p>
    <w:p w14:paraId="7FF2326F" w14:textId="121F4C00" w:rsidR="001B0A6A" w:rsidRPr="00715B59" w:rsidRDefault="001B0A6A" w:rsidP="001B0A6A">
      <w:pPr>
        <w:shd w:val="clear" w:color="auto" w:fill="FFFFFF"/>
        <w:spacing w:after="0" w:line="240" w:lineRule="auto"/>
        <w:rPr>
          <w:rFonts w:eastAsia="Times New Roman" w:cstheme="minorHAnsi"/>
          <w:sz w:val="22"/>
          <w:szCs w:val="22"/>
          <w:lang w:bidi="th-TH"/>
        </w:rPr>
      </w:pPr>
      <w:r w:rsidRPr="00715B59">
        <w:rPr>
          <w:rFonts w:eastAsia="Times New Roman" w:cstheme="minorHAnsi"/>
          <w:sz w:val="22"/>
          <w:szCs w:val="22"/>
          <w:lang w:bidi="th-TH"/>
        </w:rPr>
        <w:t>Faculty of Engineering</w:t>
      </w:r>
      <w:r w:rsidRPr="00715B59">
        <w:rPr>
          <w:rFonts w:eastAsia="Times New Roman" w:cstheme="minorHAnsi"/>
          <w:sz w:val="22"/>
          <w:szCs w:val="22"/>
          <w:lang w:bidi="th-TH"/>
        </w:rPr>
        <w:br/>
        <w:t xml:space="preserve">Prince of </w:t>
      </w:r>
      <w:proofErr w:type="spellStart"/>
      <w:r w:rsidRPr="00715B59">
        <w:rPr>
          <w:rFonts w:eastAsia="Times New Roman" w:cstheme="minorHAnsi"/>
          <w:sz w:val="22"/>
          <w:szCs w:val="22"/>
          <w:lang w:bidi="th-TH"/>
        </w:rPr>
        <w:t>Songkla</w:t>
      </w:r>
      <w:proofErr w:type="spellEnd"/>
      <w:r w:rsidRPr="00715B59">
        <w:rPr>
          <w:rFonts w:eastAsia="Times New Roman" w:cstheme="minorHAnsi"/>
          <w:sz w:val="22"/>
          <w:szCs w:val="22"/>
          <w:lang w:bidi="th-TH"/>
        </w:rPr>
        <w:t xml:space="preserve"> University, </w:t>
      </w:r>
      <w:proofErr w:type="spellStart"/>
      <w:r w:rsidRPr="00715B59">
        <w:rPr>
          <w:rFonts w:eastAsia="Times New Roman" w:cstheme="minorHAnsi"/>
          <w:sz w:val="22"/>
          <w:szCs w:val="22"/>
          <w:lang w:bidi="th-TH"/>
        </w:rPr>
        <w:t>Hatyai</w:t>
      </w:r>
      <w:proofErr w:type="spellEnd"/>
      <w:r w:rsidRPr="00715B59">
        <w:rPr>
          <w:rFonts w:eastAsia="Times New Roman" w:cstheme="minorHAnsi"/>
          <w:sz w:val="22"/>
          <w:szCs w:val="22"/>
          <w:lang w:bidi="th-TH"/>
        </w:rPr>
        <w:t xml:space="preserve"> Campus</w:t>
      </w:r>
      <w:proofErr w:type="gramStart"/>
      <w:r w:rsidRPr="00715B59">
        <w:rPr>
          <w:rFonts w:eastAsia="Times New Roman" w:cstheme="minorHAnsi"/>
          <w:sz w:val="22"/>
          <w:szCs w:val="22"/>
          <w:lang w:bidi="th-TH"/>
        </w:rPr>
        <w:t>,</w:t>
      </w:r>
      <w:proofErr w:type="gramEnd"/>
      <w:r w:rsidRPr="00715B59">
        <w:rPr>
          <w:rFonts w:eastAsia="Times New Roman" w:cstheme="minorHAnsi"/>
          <w:sz w:val="22"/>
          <w:szCs w:val="22"/>
          <w:lang w:bidi="th-TH"/>
        </w:rPr>
        <w:br/>
      </w:r>
      <w:proofErr w:type="spellStart"/>
      <w:r w:rsidRPr="00715B59">
        <w:rPr>
          <w:rFonts w:eastAsia="Times New Roman" w:cstheme="minorHAnsi"/>
          <w:sz w:val="22"/>
          <w:szCs w:val="22"/>
          <w:lang w:bidi="th-TH"/>
        </w:rPr>
        <w:t>Hatyai</w:t>
      </w:r>
      <w:proofErr w:type="spellEnd"/>
      <w:r w:rsidRPr="00715B59">
        <w:rPr>
          <w:rFonts w:eastAsia="Times New Roman" w:cstheme="minorHAnsi"/>
          <w:sz w:val="22"/>
          <w:szCs w:val="22"/>
          <w:lang w:bidi="th-TH"/>
        </w:rPr>
        <w:t xml:space="preserve">, </w:t>
      </w:r>
      <w:proofErr w:type="spellStart"/>
      <w:r w:rsidRPr="00715B59">
        <w:rPr>
          <w:rFonts w:eastAsia="Times New Roman" w:cstheme="minorHAnsi"/>
          <w:sz w:val="22"/>
          <w:szCs w:val="22"/>
          <w:lang w:bidi="th-TH"/>
        </w:rPr>
        <w:t>Songkhla</w:t>
      </w:r>
      <w:proofErr w:type="spellEnd"/>
      <w:r w:rsidRPr="00715B59">
        <w:rPr>
          <w:rFonts w:eastAsia="Times New Roman" w:cstheme="minorHAnsi"/>
          <w:sz w:val="22"/>
          <w:szCs w:val="22"/>
          <w:lang w:bidi="th-TH"/>
        </w:rPr>
        <w:t xml:space="preserve"> 90110</w:t>
      </w:r>
      <w:r w:rsidRPr="00715B59">
        <w:rPr>
          <w:rFonts w:eastAsia="Times New Roman" w:cstheme="minorHAnsi"/>
          <w:sz w:val="22"/>
          <w:szCs w:val="22"/>
          <w:lang w:bidi="th-TH"/>
        </w:rPr>
        <w:br/>
      </w:r>
      <w:r w:rsidRPr="00715B59">
        <w:rPr>
          <w:rFonts w:eastAsia="Times New Roman" w:cstheme="minorHAnsi"/>
          <w:b/>
          <w:bCs/>
          <w:sz w:val="22"/>
          <w:szCs w:val="22"/>
          <w:lang w:bidi="th-TH"/>
        </w:rPr>
        <w:t>Tel: </w:t>
      </w:r>
      <w:r w:rsidRPr="00715B59">
        <w:rPr>
          <w:rFonts w:eastAsia="Times New Roman" w:cstheme="minorHAnsi"/>
          <w:sz w:val="22"/>
          <w:szCs w:val="22"/>
          <w:lang w:bidi="th-TH"/>
        </w:rPr>
        <w:t>+66 (0)7428-7079, +66 (0)7428-7087, +66 (0)7428-7111</w:t>
      </w:r>
      <w:r w:rsidRPr="00715B59">
        <w:rPr>
          <w:rFonts w:eastAsia="Times New Roman" w:cstheme="minorHAnsi"/>
          <w:sz w:val="22"/>
          <w:szCs w:val="22"/>
          <w:lang w:bidi="th-TH"/>
        </w:rPr>
        <w:br/>
      </w:r>
      <w:r w:rsidRPr="00715B59">
        <w:rPr>
          <w:rFonts w:eastAsia="Times New Roman" w:cstheme="minorHAnsi"/>
          <w:b/>
          <w:bCs/>
          <w:sz w:val="22"/>
          <w:szCs w:val="22"/>
          <w:lang w:bidi="th-TH"/>
        </w:rPr>
        <w:t>E-mail: </w:t>
      </w:r>
      <w:r w:rsidR="00715B59">
        <w:rPr>
          <w:rFonts w:eastAsia="Times New Roman" w:cstheme="minorHAnsi"/>
          <w:b/>
          <w:bCs/>
          <w:sz w:val="22"/>
          <w:szCs w:val="22"/>
          <w:lang w:bidi="th-TH"/>
        </w:rPr>
        <w:t>innoem</w:t>
      </w:r>
      <w:r w:rsidRPr="00715B59">
        <w:rPr>
          <w:rFonts w:eastAsia="Times New Roman" w:cstheme="minorHAnsi"/>
          <w:sz w:val="22"/>
          <w:szCs w:val="22"/>
          <w:lang w:bidi="th-TH"/>
        </w:rPr>
        <w:t>@psu.ac.th</w:t>
      </w:r>
    </w:p>
    <w:p w14:paraId="6C6BCFB7" w14:textId="77777777" w:rsidR="00334E42" w:rsidRPr="00715B59" w:rsidRDefault="00334E42" w:rsidP="00E677FE">
      <w:pPr>
        <w:spacing w:after="0"/>
        <w:rPr>
          <w:rFonts w:cstheme="minorHAnsi"/>
          <w:sz w:val="24"/>
          <w:szCs w:val="24"/>
          <w:lang w:bidi="th-TH"/>
        </w:rPr>
      </w:pPr>
    </w:p>
    <w:tbl>
      <w:tblPr>
        <w:tblStyle w:val="TableGrid"/>
        <w:tblW w:w="5001" w:type="pct"/>
        <w:tblLook w:val="04A0" w:firstRow="1" w:lastRow="0" w:firstColumn="1" w:lastColumn="0" w:noHBand="0" w:noVBand="1"/>
      </w:tblPr>
      <w:tblGrid>
        <w:gridCol w:w="8641"/>
        <w:gridCol w:w="711"/>
      </w:tblGrid>
      <w:tr w:rsidR="001B0A6A" w:rsidRPr="00715B59" w14:paraId="2298EB6C" w14:textId="77777777" w:rsidTr="00022839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</w:tcPr>
          <w:p w14:paraId="7F0CA167" w14:textId="3DAD71E8" w:rsidR="001B0A6A" w:rsidRPr="00715B59" w:rsidRDefault="00715B59" w:rsidP="00715B59">
            <w:pPr>
              <w:rPr>
                <w:rFonts w:cstheme="minorHAnsi"/>
                <w:i/>
                <w:iCs/>
                <w:color w:val="00B0F0"/>
                <w:sz w:val="22"/>
                <w:szCs w:val="22"/>
              </w:rPr>
            </w:pPr>
            <w:r>
              <w:rPr>
                <w:rFonts w:cstheme="minorHAnsi"/>
                <w:i/>
                <w:iCs/>
                <w:color w:val="FFFFFF" w:themeColor="background1"/>
                <w:sz w:val="22"/>
                <w:szCs w:val="22"/>
              </w:rPr>
              <w:t>Checkl</w:t>
            </w:r>
            <w:r w:rsidR="001B0A6A" w:rsidRPr="00715B59">
              <w:rPr>
                <w:rFonts w:cstheme="minorHAnsi"/>
                <w:i/>
                <w:iCs/>
                <w:color w:val="FFFFFF" w:themeColor="background1"/>
                <w:sz w:val="22"/>
                <w:szCs w:val="22"/>
              </w:rPr>
              <w:t>ist of admission documents to be</w:t>
            </w:r>
            <w:r w:rsidR="001B0A6A" w:rsidRPr="00715B59">
              <w:rPr>
                <w:rFonts w:cstheme="minorHAnsi"/>
                <w:i/>
                <w:iCs/>
                <w:color w:val="FFFFFF" w:themeColor="background1"/>
                <w:sz w:val="22"/>
                <w:szCs w:val="22"/>
                <w:rtl/>
                <w:cs/>
              </w:rPr>
              <w:t xml:space="preserve"> </w:t>
            </w:r>
            <w:r w:rsidR="001B0A6A" w:rsidRPr="00715B59">
              <w:rPr>
                <w:rFonts w:cstheme="minorHAnsi"/>
                <w:i/>
                <w:iCs/>
                <w:color w:val="FFFFFF" w:themeColor="background1"/>
                <w:sz w:val="22"/>
                <w:szCs w:val="22"/>
              </w:rPr>
              <w:t>submitted online</w:t>
            </w:r>
          </w:p>
        </w:tc>
      </w:tr>
      <w:tr w:rsidR="001B0A6A" w:rsidRPr="00715B59" w14:paraId="3094795A" w14:textId="77777777" w:rsidTr="00022839">
        <w:trPr>
          <w:trHeight w:val="365"/>
        </w:trPr>
        <w:tc>
          <w:tcPr>
            <w:tcW w:w="4620" w:type="pct"/>
            <w:tcBorders>
              <w:left w:val="nil"/>
              <w:bottom w:val="single" w:sz="4" w:space="0" w:color="auto"/>
            </w:tcBorders>
            <w:vAlign w:val="center"/>
          </w:tcPr>
          <w:p w14:paraId="5F8C6393" w14:textId="77777777" w:rsidR="001B0A6A" w:rsidRPr="00715B59" w:rsidRDefault="001B0A6A" w:rsidP="00022839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cstheme="minorHAnsi"/>
                <w:sz w:val="22"/>
                <w:szCs w:val="22"/>
                <w:lang w:bidi="th-TH"/>
              </w:rPr>
            </w:pPr>
            <w:r w:rsidRPr="00715B59">
              <w:rPr>
                <w:rFonts w:cstheme="minorHAnsi"/>
                <w:i/>
                <w:iCs/>
                <w:sz w:val="22"/>
                <w:szCs w:val="22"/>
              </w:rPr>
              <w:t>An application form</w:t>
            </w:r>
          </w:p>
        </w:tc>
        <w:tc>
          <w:tcPr>
            <w:tcW w:w="380" w:type="pct"/>
            <w:tcBorders>
              <w:bottom w:val="single" w:sz="4" w:space="0" w:color="auto"/>
              <w:right w:val="nil"/>
            </w:tcBorders>
            <w:vAlign w:val="center"/>
          </w:tcPr>
          <w:p w14:paraId="27D4FA56" w14:textId="77777777" w:rsidR="001B0A6A" w:rsidRPr="00715B59" w:rsidRDefault="00022839" w:rsidP="00022839">
            <w:pPr>
              <w:spacing w:before="120"/>
              <w:jc w:val="center"/>
              <w:rPr>
                <w:rFonts w:cstheme="minorHAnsi"/>
                <w:lang w:bidi="th-TH"/>
              </w:rPr>
            </w:pPr>
            <w:r w:rsidRPr="00715B59">
              <w:rPr>
                <w:rFonts w:cstheme="minorHAnsi"/>
              </w:rPr>
              <w:sym w:font="Wingdings" w:char="F071"/>
            </w:r>
          </w:p>
        </w:tc>
      </w:tr>
      <w:tr w:rsidR="001B0A6A" w:rsidRPr="00715B59" w14:paraId="06B89436" w14:textId="77777777" w:rsidTr="00022839">
        <w:trPr>
          <w:trHeight w:val="162"/>
        </w:trPr>
        <w:tc>
          <w:tcPr>
            <w:tcW w:w="4620" w:type="pct"/>
            <w:tcBorders>
              <w:left w:val="nil"/>
              <w:bottom w:val="single" w:sz="4" w:space="0" w:color="auto"/>
            </w:tcBorders>
            <w:vAlign w:val="center"/>
          </w:tcPr>
          <w:p w14:paraId="4B004FCE" w14:textId="77777777" w:rsidR="001B0A6A" w:rsidRPr="00715B59" w:rsidRDefault="001B0A6A" w:rsidP="00022839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cstheme="minorHAnsi"/>
                <w:i/>
                <w:iCs/>
                <w:sz w:val="22"/>
                <w:szCs w:val="22"/>
              </w:rPr>
            </w:pPr>
            <w:r w:rsidRPr="00715B59">
              <w:rPr>
                <w:rFonts w:cstheme="minorHAnsi"/>
                <w:i/>
                <w:iCs/>
                <w:sz w:val="22"/>
                <w:szCs w:val="22"/>
              </w:rPr>
              <w:t>A copy of a</w:t>
            </w:r>
            <w:r w:rsidRPr="00715B59">
              <w:rPr>
                <w:rFonts w:cstheme="minorHAnsi"/>
                <w:i/>
                <w:iCs/>
                <w:sz w:val="22"/>
                <w:szCs w:val="22"/>
                <w:rtl/>
                <w:cs/>
              </w:rPr>
              <w:t xml:space="preserve"> </w:t>
            </w:r>
            <w:r w:rsidRPr="00715B59">
              <w:rPr>
                <w:rFonts w:cstheme="minorHAnsi"/>
                <w:i/>
                <w:iCs/>
                <w:sz w:val="22"/>
                <w:szCs w:val="22"/>
              </w:rPr>
              <w:t>diploma from your school</w:t>
            </w:r>
          </w:p>
        </w:tc>
        <w:tc>
          <w:tcPr>
            <w:tcW w:w="380" w:type="pct"/>
            <w:tcBorders>
              <w:bottom w:val="single" w:sz="4" w:space="0" w:color="auto"/>
              <w:right w:val="nil"/>
            </w:tcBorders>
            <w:vAlign w:val="center"/>
          </w:tcPr>
          <w:p w14:paraId="66027111" w14:textId="77777777" w:rsidR="001B0A6A" w:rsidRPr="00715B59" w:rsidRDefault="00022839" w:rsidP="00022839">
            <w:pPr>
              <w:spacing w:before="120"/>
              <w:jc w:val="center"/>
              <w:rPr>
                <w:rFonts w:cstheme="minorHAnsi"/>
                <w:lang w:bidi="th-TH"/>
              </w:rPr>
            </w:pPr>
            <w:r w:rsidRPr="00715B59">
              <w:rPr>
                <w:rFonts w:cstheme="minorHAnsi"/>
              </w:rPr>
              <w:sym w:font="Wingdings" w:char="F071"/>
            </w:r>
          </w:p>
        </w:tc>
      </w:tr>
      <w:tr w:rsidR="001B0A6A" w:rsidRPr="00715B59" w14:paraId="42FD6481" w14:textId="77777777" w:rsidTr="00022839">
        <w:trPr>
          <w:trHeight w:val="237"/>
        </w:trPr>
        <w:tc>
          <w:tcPr>
            <w:tcW w:w="4620" w:type="pct"/>
            <w:tcBorders>
              <w:left w:val="nil"/>
            </w:tcBorders>
            <w:vAlign w:val="center"/>
          </w:tcPr>
          <w:p w14:paraId="721A98D5" w14:textId="77777777" w:rsidR="001B0A6A" w:rsidRPr="00715B59" w:rsidRDefault="001B0A6A" w:rsidP="00022839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cstheme="minorHAnsi"/>
                <w:i/>
                <w:iCs/>
                <w:sz w:val="22"/>
                <w:szCs w:val="22"/>
              </w:rPr>
            </w:pPr>
            <w:r w:rsidRPr="00715B59">
              <w:rPr>
                <w:rFonts w:cstheme="minorHAnsi"/>
                <w:i/>
                <w:iCs/>
                <w:sz w:val="22"/>
                <w:szCs w:val="22"/>
              </w:rPr>
              <w:t>A copy of an</w:t>
            </w:r>
            <w:r w:rsidRPr="00715B59">
              <w:rPr>
                <w:rFonts w:cstheme="minorHAnsi"/>
                <w:i/>
                <w:iCs/>
                <w:sz w:val="22"/>
                <w:szCs w:val="22"/>
                <w:rtl/>
                <w:cs/>
              </w:rPr>
              <w:t xml:space="preserve"> </w:t>
            </w:r>
            <w:r w:rsidRPr="00715B59">
              <w:rPr>
                <w:rFonts w:cstheme="minorHAnsi"/>
                <w:i/>
                <w:iCs/>
                <w:sz w:val="22"/>
                <w:szCs w:val="22"/>
              </w:rPr>
              <w:t>academic transcript</w:t>
            </w:r>
          </w:p>
        </w:tc>
        <w:tc>
          <w:tcPr>
            <w:tcW w:w="380" w:type="pct"/>
            <w:tcBorders>
              <w:right w:val="nil"/>
            </w:tcBorders>
            <w:vAlign w:val="center"/>
          </w:tcPr>
          <w:p w14:paraId="01660C95" w14:textId="77777777" w:rsidR="001B0A6A" w:rsidRPr="00715B59" w:rsidRDefault="00022839" w:rsidP="00022839">
            <w:pPr>
              <w:spacing w:before="120"/>
              <w:jc w:val="center"/>
              <w:rPr>
                <w:rFonts w:cstheme="minorHAnsi"/>
                <w:lang w:bidi="th-TH"/>
              </w:rPr>
            </w:pPr>
            <w:r w:rsidRPr="00715B59">
              <w:rPr>
                <w:rFonts w:cstheme="minorHAnsi"/>
              </w:rPr>
              <w:sym w:font="Wingdings" w:char="F071"/>
            </w:r>
          </w:p>
        </w:tc>
      </w:tr>
      <w:tr w:rsidR="001B0A6A" w:rsidRPr="00715B59" w14:paraId="20FDD447" w14:textId="77777777" w:rsidTr="00022839">
        <w:trPr>
          <w:trHeight w:val="301"/>
        </w:trPr>
        <w:tc>
          <w:tcPr>
            <w:tcW w:w="4620" w:type="pct"/>
            <w:tcBorders>
              <w:left w:val="nil"/>
            </w:tcBorders>
            <w:vAlign w:val="center"/>
          </w:tcPr>
          <w:p w14:paraId="0E05816F" w14:textId="77777777" w:rsidR="001B0A6A" w:rsidRPr="00715B59" w:rsidRDefault="001B0A6A" w:rsidP="00022839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cstheme="minorHAnsi"/>
                <w:i/>
                <w:iCs/>
                <w:sz w:val="22"/>
                <w:szCs w:val="22"/>
              </w:rPr>
            </w:pPr>
            <w:r w:rsidRPr="00715B59">
              <w:rPr>
                <w:rFonts w:cstheme="minorHAnsi"/>
                <w:i/>
                <w:iCs/>
                <w:sz w:val="22"/>
                <w:szCs w:val="22"/>
              </w:rPr>
              <w:t>A copy of an</w:t>
            </w:r>
            <w:r w:rsidRPr="00715B59">
              <w:rPr>
                <w:rFonts w:cstheme="minorHAnsi"/>
                <w:i/>
                <w:iCs/>
                <w:sz w:val="22"/>
                <w:szCs w:val="22"/>
                <w:rtl/>
                <w:cs/>
              </w:rPr>
              <w:t xml:space="preserve"> </w:t>
            </w:r>
            <w:r w:rsidRPr="00715B59">
              <w:rPr>
                <w:rFonts w:cstheme="minorHAnsi"/>
                <w:i/>
                <w:iCs/>
                <w:sz w:val="22"/>
                <w:szCs w:val="22"/>
              </w:rPr>
              <w:t>applicant</w:t>
            </w:r>
            <w:r w:rsidRPr="00715B59">
              <w:rPr>
                <w:rFonts w:cstheme="minorHAnsi"/>
                <w:i/>
                <w:iCs/>
                <w:sz w:val="22"/>
                <w:szCs w:val="22"/>
                <w:rtl/>
                <w:cs/>
              </w:rPr>
              <w:t>’</w:t>
            </w:r>
            <w:r w:rsidRPr="00715B59">
              <w:rPr>
                <w:rFonts w:cstheme="minorHAnsi"/>
                <w:i/>
                <w:iCs/>
                <w:sz w:val="22"/>
                <w:szCs w:val="22"/>
              </w:rPr>
              <w:t>s national identification card or passport</w:t>
            </w:r>
          </w:p>
        </w:tc>
        <w:tc>
          <w:tcPr>
            <w:tcW w:w="380" w:type="pct"/>
            <w:tcBorders>
              <w:right w:val="nil"/>
            </w:tcBorders>
            <w:vAlign w:val="center"/>
          </w:tcPr>
          <w:p w14:paraId="044332BB" w14:textId="77777777" w:rsidR="001B0A6A" w:rsidRPr="00715B59" w:rsidRDefault="00022839" w:rsidP="00022839">
            <w:pPr>
              <w:spacing w:before="120"/>
              <w:jc w:val="center"/>
              <w:rPr>
                <w:rFonts w:cstheme="minorHAnsi"/>
                <w:lang w:bidi="th-TH"/>
              </w:rPr>
            </w:pPr>
            <w:r w:rsidRPr="00715B59">
              <w:rPr>
                <w:rFonts w:cstheme="minorHAnsi"/>
              </w:rPr>
              <w:sym w:font="Wingdings" w:char="F071"/>
            </w:r>
          </w:p>
        </w:tc>
      </w:tr>
      <w:tr w:rsidR="001B0A6A" w:rsidRPr="00715B59" w14:paraId="16206BB2" w14:textId="77777777" w:rsidTr="00022839">
        <w:trPr>
          <w:trHeight w:val="510"/>
        </w:trPr>
        <w:tc>
          <w:tcPr>
            <w:tcW w:w="4620" w:type="pct"/>
            <w:tcBorders>
              <w:left w:val="nil"/>
            </w:tcBorders>
            <w:vAlign w:val="center"/>
          </w:tcPr>
          <w:p w14:paraId="44C55EF1" w14:textId="5365023B" w:rsidR="001B0A6A" w:rsidRPr="00715B59" w:rsidRDefault="001B0A6A" w:rsidP="00022839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cstheme="minorHAnsi"/>
                <w:i/>
                <w:iCs/>
                <w:sz w:val="22"/>
                <w:szCs w:val="22"/>
              </w:rPr>
            </w:pPr>
            <w:r w:rsidRPr="00715B59">
              <w:rPr>
                <w:rFonts w:cstheme="minorHAnsi"/>
                <w:i/>
                <w:iCs/>
                <w:sz w:val="22"/>
                <w:szCs w:val="22"/>
              </w:rPr>
              <w:t>In case of being currently in the final year of high school, a copy of official</w:t>
            </w:r>
            <w:r w:rsidR="004F7B4F" w:rsidRPr="00715B59">
              <w:rPr>
                <w:rFonts w:cstheme="minorHAnsi"/>
                <w:i/>
                <w:iCs/>
                <w:sz w:val="22"/>
                <w:szCs w:val="22"/>
              </w:rPr>
              <w:t xml:space="preserve"> document certifying academic status from the applicant</w:t>
            </w:r>
            <w:r w:rsidR="004F7B4F" w:rsidRPr="00715B59">
              <w:rPr>
                <w:rFonts w:cstheme="minorHAnsi"/>
                <w:i/>
                <w:iCs/>
                <w:sz w:val="22"/>
                <w:szCs w:val="22"/>
                <w:rtl/>
                <w:cs/>
              </w:rPr>
              <w:t>’</w:t>
            </w:r>
            <w:r w:rsidR="004F7B4F" w:rsidRPr="00715B59">
              <w:rPr>
                <w:rFonts w:cstheme="minorHAnsi"/>
                <w:i/>
                <w:iCs/>
                <w:sz w:val="22"/>
                <w:szCs w:val="22"/>
              </w:rPr>
              <w:t>s school is required</w:t>
            </w:r>
          </w:p>
        </w:tc>
        <w:tc>
          <w:tcPr>
            <w:tcW w:w="380" w:type="pct"/>
            <w:tcBorders>
              <w:right w:val="nil"/>
            </w:tcBorders>
            <w:vAlign w:val="center"/>
          </w:tcPr>
          <w:p w14:paraId="62D81166" w14:textId="77777777" w:rsidR="001B0A6A" w:rsidRPr="00715B59" w:rsidRDefault="00022839" w:rsidP="00022839">
            <w:pPr>
              <w:spacing w:before="120"/>
              <w:jc w:val="center"/>
              <w:rPr>
                <w:rFonts w:cstheme="minorHAnsi"/>
                <w:lang w:bidi="th-TH"/>
              </w:rPr>
            </w:pPr>
            <w:r w:rsidRPr="00715B59">
              <w:rPr>
                <w:rFonts w:cstheme="minorHAnsi"/>
              </w:rPr>
              <w:sym w:font="Wingdings" w:char="F071"/>
            </w:r>
          </w:p>
        </w:tc>
      </w:tr>
      <w:tr w:rsidR="001B0A6A" w:rsidRPr="00715B59" w14:paraId="6136C8CD" w14:textId="77777777" w:rsidTr="00022839">
        <w:trPr>
          <w:trHeight w:val="181"/>
        </w:trPr>
        <w:tc>
          <w:tcPr>
            <w:tcW w:w="4620" w:type="pct"/>
            <w:tcBorders>
              <w:left w:val="nil"/>
            </w:tcBorders>
            <w:vAlign w:val="center"/>
          </w:tcPr>
          <w:p w14:paraId="3312C9A1" w14:textId="30EACB42" w:rsidR="001B0A6A" w:rsidRPr="00715B59" w:rsidRDefault="00715B59" w:rsidP="00715B59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cstheme="minorHAnsi"/>
                <w:i/>
                <w:iCs/>
                <w:sz w:val="22"/>
                <w:szCs w:val="22"/>
              </w:rPr>
            </w:pPr>
            <w:r>
              <w:rPr>
                <w:rFonts w:cstheme="minorHAnsi"/>
                <w:i/>
                <w:iCs/>
                <w:sz w:val="22"/>
                <w:szCs w:val="22"/>
              </w:rPr>
              <w:t>Name change document, if any</w:t>
            </w:r>
          </w:p>
        </w:tc>
        <w:tc>
          <w:tcPr>
            <w:tcW w:w="380" w:type="pct"/>
            <w:tcBorders>
              <w:right w:val="nil"/>
            </w:tcBorders>
            <w:vAlign w:val="center"/>
          </w:tcPr>
          <w:p w14:paraId="72CDEE2A" w14:textId="77777777" w:rsidR="001B0A6A" w:rsidRPr="00715B59" w:rsidRDefault="00022839" w:rsidP="00022839">
            <w:pPr>
              <w:spacing w:before="120"/>
              <w:jc w:val="center"/>
              <w:rPr>
                <w:rFonts w:cstheme="minorHAnsi"/>
                <w:lang w:bidi="th-TH"/>
              </w:rPr>
            </w:pPr>
            <w:r w:rsidRPr="00715B59">
              <w:rPr>
                <w:rFonts w:cstheme="minorHAnsi"/>
              </w:rPr>
              <w:sym w:font="Wingdings" w:char="F071"/>
            </w:r>
          </w:p>
        </w:tc>
      </w:tr>
      <w:tr w:rsidR="001B0A6A" w:rsidRPr="00715B59" w14:paraId="064808B5" w14:textId="77777777" w:rsidTr="00022839">
        <w:trPr>
          <w:trHeight w:val="291"/>
        </w:trPr>
        <w:tc>
          <w:tcPr>
            <w:tcW w:w="4620" w:type="pct"/>
            <w:tcBorders>
              <w:left w:val="nil"/>
              <w:bottom w:val="single" w:sz="4" w:space="0" w:color="auto"/>
            </w:tcBorders>
            <w:vAlign w:val="center"/>
          </w:tcPr>
          <w:p w14:paraId="0C7D7C7A" w14:textId="77777777" w:rsidR="001B0A6A" w:rsidRPr="00715B59" w:rsidRDefault="001B0A6A" w:rsidP="00022839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cstheme="minorHAnsi"/>
                <w:i/>
                <w:iCs/>
                <w:sz w:val="22"/>
                <w:szCs w:val="22"/>
              </w:rPr>
            </w:pPr>
            <w:r w:rsidRPr="00715B59">
              <w:rPr>
                <w:rFonts w:cstheme="minorHAnsi"/>
                <w:i/>
                <w:iCs/>
                <w:sz w:val="22"/>
                <w:szCs w:val="22"/>
              </w:rPr>
              <w:t>A short VDO clip and personal portfolio</w:t>
            </w:r>
          </w:p>
        </w:tc>
        <w:tc>
          <w:tcPr>
            <w:tcW w:w="380" w:type="pct"/>
            <w:tcBorders>
              <w:bottom w:val="single" w:sz="4" w:space="0" w:color="auto"/>
              <w:right w:val="nil"/>
            </w:tcBorders>
            <w:vAlign w:val="center"/>
          </w:tcPr>
          <w:p w14:paraId="451D0B51" w14:textId="77777777" w:rsidR="001B0A6A" w:rsidRPr="00715B59" w:rsidRDefault="00022839" w:rsidP="00022839">
            <w:pPr>
              <w:spacing w:before="120"/>
              <w:jc w:val="center"/>
              <w:rPr>
                <w:rFonts w:cstheme="minorHAnsi"/>
                <w:lang w:bidi="th-TH"/>
              </w:rPr>
            </w:pPr>
            <w:r w:rsidRPr="00715B59">
              <w:rPr>
                <w:rFonts w:cstheme="minorHAnsi"/>
              </w:rPr>
              <w:sym w:font="Wingdings" w:char="F071"/>
            </w:r>
          </w:p>
        </w:tc>
      </w:tr>
      <w:tr w:rsidR="00022839" w:rsidRPr="00715B59" w14:paraId="75FC7C1D" w14:textId="77777777" w:rsidTr="00022839">
        <w:trPr>
          <w:trHeight w:val="495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482B8E9" w14:textId="77777777" w:rsidR="00022839" w:rsidRPr="00715B59" w:rsidRDefault="00022839" w:rsidP="00022839">
            <w:pPr>
              <w:spacing w:before="120"/>
              <w:jc w:val="center"/>
              <w:rPr>
                <w:rFonts w:cstheme="minorHAnsi"/>
                <w:sz w:val="22"/>
                <w:szCs w:val="22"/>
                <w:lang w:bidi="th-TH"/>
              </w:rPr>
            </w:pPr>
            <w:r w:rsidRPr="00715B59">
              <w:rPr>
                <w:rFonts w:cstheme="minorHAnsi"/>
                <w:i/>
                <w:iCs/>
                <w:sz w:val="22"/>
                <w:szCs w:val="22"/>
                <w:rtl/>
                <w:cs/>
              </w:rPr>
              <w:t xml:space="preserve">** </w:t>
            </w:r>
            <w:r w:rsidRPr="00715B59">
              <w:rPr>
                <w:rFonts w:cstheme="minorHAnsi"/>
                <w:i/>
                <w:iCs/>
                <w:sz w:val="22"/>
                <w:szCs w:val="22"/>
              </w:rPr>
              <w:t>All copied documents must be signed and dated</w:t>
            </w:r>
          </w:p>
        </w:tc>
      </w:tr>
    </w:tbl>
    <w:p w14:paraId="72324A96" w14:textId="77777777" w:rsidR="001B0A6A" w:rsidRPr="00715B59" w:rsidRDefault="001B0A6A" w:rsidP="00C843C7">
      <w:pPr>
        <w:spacing w:after="0"/>
        <w:rPr>
          <w:rFonts w:cstheme="minorHAnsi"/>
          <w:sz w:val="24"/>
          <w:szCs w:val="24"/>
          <w:cs/>
          <w:lang w:bidi="th-TH"/>
        </w:rPr>
      </w:pPr>
    </w:p>
    <w:sectPr w:rsidR="001B0A6A" w:rsidRPr="00715B59" w:rsidSect="002D1D80">
      <w:headerReference w:type="default" r:id="rId10"/>
      <w:footerReference w:type="default" r:id="rId11"/>
      <w:pgSz w:w="12240" w:h="15840"/>
      <w:pgMar w:top="1440" w:right="1440" w:bottom="709" w:left="1440" w:header="851" w:footer="34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7B9C1" w14:textId="77777777" w:rsidR="00FE6571" w:rsidRDefault="00FE6571" w:rsidP="00650259">
      <w:pPr>
        <w:spacing w:after="0" w:line="240" w:lineRule="auto"/>
      </w:pPr>
      <w:r>
        <w:separator/>
      </w:r>
    </w:p>
  </w:endnote>
  <w:endnote w:type="continuationSeparator" w:id="0">
    <w:p w14:paraId="5D9BCFD7" w14:textId="77777777" w:rsidR="00FE6571" w:rsidRDefault="00FE657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7EA161-A0AB-4C22-92C7-0615FD23EBBF}"/>
    <w:embedBold r:id="rId2" w:fontKey="{D7EA8969-FE4E-4668-8DFB-FD8565D03446}"/>
    <w:embedItalic r:id="rId3" w:fontKey="{BFD7974F-F2F3-4765-916A-C90A0EEE38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5C3D180-DC98-4EA8-AC41-FD3823486A3D}"/>
    <w:embedBold r:id="rId5" w:fontKey="{E662382B-89F4-4605-B634-210665075B30}"/>
    <w:embedItalic r:id="rId6" w:fontKey="{AF719601-CF42-4785-977A-07C5421AB5C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80E1EA8-8793-4303-BE9F-BE8060E4C64A}"/>
    <w:embedBold r:id="rId8" w:fontKey="{4FB6EAA0-3844-4563-A9AE-568894979ECC}"/>
    <w:embedItalic r:id="rId9" w:fontKey="{8777A78D-EADA-436C-8810-654945B81FD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4927C69-C860-4BE4-BD35-E9D4B0B40A5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0FAAFF32-3C39-49E5-9351-6BA808133EEE}"/>
    <w:embedBold r:id="rId12" w:fontKey="{97A6A29B-52D7-43F9-89D2-0F188C9863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</w:rPr>
      <w:id w:val="-695696516"/>
      <w:docPartObj>
        <w:docPartGallery w:val="Page Numbers (Bottom of Page)"/>
        <w:docPartUnique/>
      </w:docPartObj>
    </w:sdtPr>
    <w:sdtEndPr>
      <w:rPr>
        <w:b/>
        <w:bCs/>
        <w:noProof/>
        <w:sz w:val="24"/>
      </w:rPr>
    </w:sdtEndPr>
    <w:sdtContent>
      <w:p w14:paraId="6A3C2935" w14:textId="119A7EB4" w:rsidR="00924C33" w:rsidRPr="00924C33" w:rsidRDefault="00924C33" w:rsidP="00924C33">
        <w:pPr>
          <w:pStyle w:val="NoSpacing"/>
          <w:rPr>
            <w:rFonts w:cstheme="minorBidi"/>
            <w:lang w:bidi="th-TH"/>
          </w:rPr>
        </w:pPr>
        <w:r w:rsidRPr="00715B59">
          <w:rPr>
            <w:rFonts w:eastAsia="Times New Roman" w:cstheme="minorHAnsi"/>
            <w:sz w:val="24"/>
            <w:szCs w:val="24"/>
            <w:lang w:bidi="th-TH"/>
          </w:rPr>
          <w:t xml:space="preserve">Faculty of Engineering, Prince of </w:t>
        </w:r>
        <w:proofErr w:type="spellStart"/>
        <w:r w:rsidRPr="00715B59">
          <w:rPr>
            <w:rFonts w:eastAsia="Times New Roman" w:cstheme="minorHAnsi"/>
            <w:sz w:val="24"/>
            <w:szCs w:val="24"/>
            <w:lang w:bidi="th-TH"/>
          </w:rPr>
          <w:t>Songkla</w:t>
        </w:r>
        <w:proofErr w:type="spellEnd"/>
        <w:r w:rsidRPr="00715B59">
          <w:rPr>
            <w:rFonts w:eastAsia="Times New Roman" w:cstheme="minorHAnsi"/>
            <w:sz w:val="24"/>
            <w:szCs w:val="24"/>
            <w:lang w:bidi="th-TH"/>
          </w:rPr>
          <w:t xml:space="preserve"> University, </w:t>
        </w:r>
        <w:proofErr w:type="spellStart"/>
        <w:r w:rsidRPr="00715B59">
          <w:rPr>
            <w:rFonts w:eastAsia="Times New Roman" w:cstheme="minorHAnsi"/>
            <w:sz w:val="24"/>
            <w:szCs w:val="24"/>
            <w:lang w:bidi="th-TH"/>
          </w:rPr>
          <w:t>Hatyai</w:t>
        </w:r>
        <w:proofErr w:type="spellEnd"/>
        <w:r w:rsidRPr="00715B59">
          <w:rPr>
            <w:rFonts w:eastAsia="Times New Roman" w:cstheme="minorHAnsi"/>
            <w:sz w:val="24"/>
            <w:szCs w:val="24"/>
            <w:lang w:bidi="th-TH"/>
          </w:rPr>
          <w:t xml:space="preserve"> Campus                         </w:t>
        </w:r>
        <w:r>
          <w:rPr>
            <w:rFonts w:ascii="TH SarabunPSK" w:eastAsia="Times New Roman" w:hAnsi="TH SarabunPSK" w:cs="TH SarabunPSK"/>
            <w:sz w:val="32"/>
            <w:szCs w:val="32"/>
            <w:lang w:bidi="th-TH"/>
          </w:rPr>
          <w:t xml:space="preserve">             </w:t>
        </w:r>
        <w:r w:rsidR="00970BEE" w:rsidRPr="00CE64AB">
          <w:rPr>
            <w:rFonts w:ascii="TH SarabunPSK" w:hAnsi="TH SarabunPSK" w:cs="TH SarabunPSK"/>
            <w:b/>
            <w:bCs/>
            <w:sz w:val="24"/>
          </w:rPr>
          <w:fldChar w:fldCharType="begin"/>
        </w:r>
        <w:r w:rsidR="00970BEE" w:rsidRPr="00CE64AB">
          <w:rPr>
            <w:rFonts w:ascii="TH SarabunPSK" w:hAnsi="TH SarabunPSK" w:cs="TH SarabunPSK"/>
            <w:b/>
            <w:bCs/>
            <w:sz w:val="24"/>
          </w:rPr>
          <w:instrText xml:space="preserve"> PAGE   \* MERGEFORMAT </w:instrText>
        </w:r>
        <w:r w:rsidR="00970BEE" w:rsidRPr="00CE64AB">
          <w:rPr>
            <w:rFonts w:ascii="TH SarabunPSK" w:hAnsi="TH SarabunPSK" w:cs="TH SarabunPSK"/>
            <w:b/>
            <w:bCs/>
            <w:sz w:val="24"/>
          </w:rPr>
          <w:fldChar w:fldCharType="separate"/>
        </w:r>
        <w:r w:rsidR="00715B59">
          <w:rPr>
            <w:rFonts w:ascii="TH SarabunPSK" w:hAnsi="TH SarabunPSK" w:cs="TH SarabunPSK"/>
            <w:b/>
            <w:bCs/>
            <w:noProof/>
            <w:sz w:val="24"/>
          </w:rPr>
          <w:t>1</w:t>
        </w:r>
        <w:r w:rsidR="00970BEE" w:rsidRPr="00CE64AB">
          <w:rPr>
            <w:rFonts w:ascii="TH SarabunPSK" w:hAnsi="TH SarabunPSK" w:cs="TH SarabunPSK"/>
            <w:b/>
            <w:bCs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6574F" w14:textId="77777777" w:rsidR="00FE6571" w:rsidRDefault="00FE6571" w:rsidP="00650259">
      <w:pPr>
        <w:spacing w:after="0" w:line="240" w:lineRule="auto"/>
      </w:pPr>
      <w:r>
        <w:separator/>
      </w:r>
    </w:p>
  </w:footnote>
  <w:footnote w:type="continuationSeparator" w:id="0">
    <w:p w14:paraId="4D8A1D2E" w14:textId="77777777" w:rsidR="00FE6571" w:rsidRDefault="00FE657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84"/>
      <w:gridCol w:w="9072"/>
    </w:tblGrid>
    <w:tr w:rsidR="004A44F8" w14:paraId="46A1C69C" w14:textId="4E41F0BA" w:rsidTr="001E4DAB">
      <w:trPr>
        <w:trHeight w:val="20"/>
      </w:trPr>
      <w:tc>
        <w:tcPr>
          <w:tcW w:w="284" w:type="dxa"/>
          <w:vAlign w:val="center"/>
        </w:tcPr>
        <w:p w14:paraId="44D2DA30" w14:textId="3DAB3961" w:rsidR="0090596C" w:rsidRDefault="0090596C" w:rsidP="0090596C">
          <w:pPr>
            <w:pStyle w:val="Header"/>
            <w:ind w:left="-108"/>
          </w:pPr>
          <w:bookmarkStart w:id="1" w:name="_Hlk521325785"/>
        </w:p>
      </w:tc>
      <w:tc>
        <w:tcPr>
          <w:tcW w:w="9072" w:type="dxa"/>
          <w:vAlign w:val="center"/>
        </w:tcPr>
        <w:p w14:paraId="06FAB5C1" w14:textId="268FD30B" w:rsidR="00CE64AB" w:rsidRPr="00165C9F" w:rsidRDefault="00CE64AB" w:rsidP="00165C9F">
          <w:pPr>
            <w:pStyle w:val="Header"/>
            <w:ind w:firstLine="1170"/>
            <w:rPr>
              <w:rFonts w:ascii="Times New Roman" w:hAnsi="Times New Roman" w:cs="Times New Roman"/>
              <w:sz w:val="22"/>
              <w:szCs w:val="22"/>
              <w:rtl/>
              <w:cs/>
            </w:rPr>
          </w:pPr>
          <w:r w:rsidRPr="00165C9F">
            <w:rPr>
              <w:rFonts w:ascii="Times New Roman" w:hAnsi="Times New Roman" w:cs="Times New Roman"/>
              <w:sz w:val="22"/>
              <w:szCs w:val="22"/>
            </w:rPr>
            <w:t xml:space="preserve">APPLICATION FOR DIRECT ADMISSION </w:t>
          </w:r>
        </w:p>
        <w:p w14:paraId="7EBB8E83" w14:textId="77777777" w:rsidR="00924C33" w:rsidRDefault="00CE64AB" w:rsidP="00165C9F">
          <w:pPr>
            <w:pStyle w:val="Header"/>
            <w:ind w:firstLine="1170"/>
            <w:rPr>
              <w:rFonts w:ascii="TH SarabunPSK" w:hAnsi="TH SarabunPSK" w:cs="TH SarabunPSK"/>
              <w:sz w:val="10"/>
              <w:szCs w:val="10"/>
              <w:lang w:bidi="th-TH"/>
            </w:rPr>
          </w:pPr>
          <w:r w:rsidRPr="00165C9F">
            <w:rPr>
              <w:rFonts w:ascii="Times New Roman" w:hAnsi="Times New Roman" w:cs="Times New Roman"/>
              <w:sz w:val="28"/>
              <w:szCs w:val="28"/>
              <w:lang w:bidi="th-TH"/>
            </w:rPr>
            <w:t>INNOVATION ENGINEERING AND MANAGEMENT</w:t>
          </w:r>
          <w:r w:rsidR="00924C33" w:rsidRPr="00165C9F">
            <w:rPr>
              <w:rFonts w:ascii="TH SarabunPSK" w:hAnsi="TH SarabunPSK" w:cs="TH SarabunPSK"/>
              <w:sz w:val="28"/>
              <w:szCs w:val="28"/>
              <w:lang w:bidi="th-TH"/>
            </w:rPr>
            <w:br/>
          </w:r>
        </w:p>
        <w:p w14:paraId="478EA6CC" w14:textId="58F65F86" w:rsidR="00165C9F" w:rsidRPr="00165C9F" w:rsidRDefault="00165C9F" w:rsidP="00165C9F">
          <w:pPr>
            <w:pStyle w:val="Header"/>
            <w:ind w:firstLine="1170"/>
            <w:rPr>
              <w:rFonts w:ascii="TH SarabunPSK" w:hAnsi="TH SarabunPSK" w:cs="TH SarabunPSK"/>
              <w:sz w:val="10"/>
              <w:szCs w:val="10"/>
              <w:lang w:bidi="th-TH"/>
            </w:rPr>
          </w:pPr>
        </w:p>
      </w:tc>
    </w:tr>
  </w:tbl>
  <w:bookmarkEnd w:id="1"/>
  <w:p w14:paraId="474D3B18" w14:textId="54B3DFD9" w:rsidR="00650259" w:rsidRPr="00165C9F" w:rsidRDefault="00165C9F" w:rsidP="005D0698">
    <w:pPr>
      <w:pStyle w:val="NoSpacing"/>
      <w:spacing w:after="0"/>
      <w:rPr>
        <w:rFonts w:ascii="Times New Roman" w:hAnsi="Times New Roman" w:cs="Times New Roman"/>
        <w:sz w:val="10"/>
        <w:szCs w:val="10"/>
      </w:rPr>
    </w:pPr>
    <w:r w:rsidRPr="00165C9F">
      <w:rPr>
        <w:rFonts w:ascii="Times New Roman" w:hAnsi="Times New Roman" w:cs="Times New Roman"/>
        <w:noProof/>
        <w:lang w:bidi="th-TH"/>
      </w:rPr>
      <w:drawing>
        <wp:anchor distT="0" distB="0" distL="114300" distR="114300" simplePos="0" relativeHeight="251661312" behindDoc="0" locked="0" layoutInCell="1" allowOverlap="1" wp14:anchorId="0FF0E062" wp14:editId="072C93B8">
          <wp:simplePos x="0" y="0"/>
          <wp:positionH relativeFrom="margin">
            <wp:posOffset>-229870</wp:posOffset>
          </wp:positionH>
          <wp:positionV relativeFrom="paragraph">
            <wp:posOffset>-544830</wp:posOffset>
          </wp:positionV>
          <wp:extent cx="581025" cy="294005"/>
          <wp:effectExtent l="0" t="0" r="952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018"/>
                  <a:stretch/>
                </pic:blipFill>
                <pic:spPr bwMode="auto">
                  <a:xfrm>
                    <a:off x="0" y="0"/>
                    <a:ext cx="581025" cy="294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5C9F">
      <w:rPr>
        <w:rFonts w:ascii="Times New Roman" w:hAnsi="Times New Roman" w:cs="Times New Roman"/>
        <w:noProof/>
        <w:sz w:val="22"/>
        <w:szCs w:val="22"/>
        <w:lang w:bidi="th-TH"/>
      </w:rPr>
      <w:drawing>
        <wp:anchor distT="0" distB="0" distL="114300" distR="114300" simplePos="0" relativeHeight="251662336" behindDoc="0" locked="0" layoutInCell="1" allowOverlap="1" wp14:anchorId="4B7B4C66" wp14:editId="61CFCC90">
          <wp:simplePos x="0" y="0"/>
          <wp:positionH relativeFrom="column">
            <wp:posOffset>339725</wp:posOffset>
          </wp:positionH>
          <wp:positionV relativeFrom="paragraph">
            <wp:posOffset>-700405</wp:posOffset>
          </wp:positionV>
          <wp:extent cx="504825" cy="504825"/>
          <wp:effectExtent l="0" t="0" r="9525" b="9525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98">
      <w:rPr>
        <w:rFonts w:ascii="Times New Roman" w:hAnsi="Times New Roman" w:cs="Times New Roman"/>
        <w:sz w:val="20"/>
      </w:rPr>
      <w:t>**</w:t>
    </w:r>
    <w:r w:rsidR="00924C33" w:rsidRPr="00165C9F">
      <w:rPr>
        <w:rFonts w:ascii="Times New Roman" w:hAnsi="Times New Roman" w:cs="Times New Roman"/>
        <w:sz w:val="20"/>
      </w:rPr>
      <w:t>Complete all section</w:t>
    </w:r>
    <w:r w:rsidR="00715B59">
      <w:rPr>
        <w:rFonts w:ascii="Times New Roman" w:hAnsi="Times New Roman" w:cs="Angsana New"/>
        <w:sz w:val="20"/>
        <w:lang w:bidi="th-TH"/>
      </w:rPr>
      <w:t>s</w:t>
    </w:r>
    <w:r w:rsidR="00924C33" w:rsidRPr="00165C9F">
      <w:rPr>
        <w:rFonts w:ascii="Times New Roman" w:hAnsi="Times New Roman" w:cs="Times New Roman"/>
        <w:sz w:val="20"/>
      </w:rPr>
      <w:t xml:space="preserve"> with BLOCK LETTERS</w:t>
    </w:r>
    <w:r>
      <w:rPr>
        <w:rFonts w:ascii="Times New Roman" w:hAnsi="Times New Roman" w:cs="Times New Roman"/>
        <w:sz w:val="2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38A9"/>
    <w:multiLevelType w:val="hybridMultilevel"/>
    <w:tmpl w:val="404054EC"/>
    <w:lvl w:ilvl="0" w:tplc="83DACC0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F1758"/>
    <w:multiLevelType w:val="hybridMultilevel"/>
    <w:tmpl w:val="AAD8AA3E"/>
    <w:lvl w:ilvl="0" w:tplc="65829D5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0A33C2F"/>
    <w:multiLevelType w:val="hybridMultilevel"/>
    <w:tmpl w:val="DE6A1A26"/>
    <w:lvl w:ilvl="0" w:tplc="AC5270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8127F1A"/>
    <w:multiLevelType w:val="hybridMultilevel"/>
    <w:tmpl w:val="769A8F6C"/>
    <w:lvl w:ilvl="0" w:tplc="5674305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70819"/>
    <w:multiLevelType w:val="hybridMultilevel"/>
    <w:tmpl w:val="64C0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5BF17C6"/>
    <w:multiLevelType w:val="hybridMultilevel"/>
    <w:tmpl w:val="646A9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C2EE4"/>
    <w:multiLevelType w:val="hybridMultilevel"/>
    <w:tmpl w:val="E5741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75633D"/>
    <w:multiLevelType w:val="hybridMultilevel"/>
    <w:tmpl w:val="E19CC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A35345B"/>
    <w:multiLevelType w:val="hybridMultilevel"/>
    <w:tmpl w:val="1E003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1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3"/>
  </w:num>
  <w:num w:numId="11">
    <w:abstractNumId w:val="10"/>
  </w:num>
  <w:num w:numId="12">
    <w:abstractNumId w:val="2"/>
  </w:num>
  <w:num w:numId="13">
    <w:abstractNumId w:val="4"/>
  </w:num>
  <w:num w:numId="14">
    <w:abstractNumId w:val="16"/>
  </w:num>
  <w:num w:numId="15">
    <w:abstractNumId w:val="15"/>
  </w:num>
  <w:num w:numId="16">
    <w:abstractNumId w:val="24"/>
  </w:num>
  <w:num w:numId="17">
    <w:abstractNumId w:val="6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9"/>
  </w:num>
  <w:num w:numId="23">
    <w:abstractNumId w:val="8"/>
  </w:num>
  <w:num w:numId="24">
    <w:abstractNumId w:val="20"/>
  </w:num>
  <w:num w:numId="25">
    <w:abstractNumId w:val="25"/>
  </w:num>
  <w:num w:numId="26">
    <w:abstractNumId w:val="11"/>
  </w:num>
  <w:num w:numId="27">
    <w:abstractNumId w:val="12"/>
  </w:num>
  <w:num w:numId="28">
    <w:abstractNumId w:val="5"/>
  </w:num>
  <w:num w:numId="29">
    <w:abstractNumId w:val="1"/>
  </w:num>
  <w:num w:numId="30">
    <w:abstractNumId w:val="0"/>
  </w:num>
  <w:num w:numId="31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A0MbIwMzcyNAVyLJV0lIJTi4sz8/NACgxrAVtP3hksAAAA"/>
  </w:docVars>
  <w:rsids>
    <w:rsidRoot w:val="00695552"/>
    <w:rsid w:val="00022839"/>
    <w:rsid w:val="000456E1"/>
    <w:rsid w:val="00052382"/>
    <w:rsid w:val="00061692"/>
    <w:rsid w:val="0006568A"/>
    <w:rsid w:val="00076F0F"/>
    <w:rsid w:val="00084253"/>
    <w:rsid w:val="00095DF0"/>
    <w:rsid w:val="000D1F49"/>
    <w:rsid w:val="00157E3E"/>
    <w:rsid w:val="00165C9F"/>
    <w:rsid w:val="001727CA"/>
    <w:rsid w:val="001B0A6A"/>
    <w:rsid w:val="001C5C51"/>
    <w:rsid w:val="001E4DAB"/>
    <w:rsid w:val="0020288A"/>
    <w:rsid w:val="002928D0"/>
    <w:rsid w:val="002C56E6"/>
    <w:rsid w:val="002D1D80"/>
    <w:rsid w:val="002F7C75"/>
    <w:rsid w:val="00334E42"/>
    <w:rsid w:val="00361E11"/>
    <w:rsid w:val="003B4744"/>
    <w:rsid w:val="003F0847"/>
    <w:rsid w:val="0040090B"/>
    <w:rsid w:val="0046302A"/>
    <w:rsid w:val="00487D2D"/>
    <w:rsid w:val="004A44F8"/>
    <w:rsid w:val="004B4654"/>
    <w:rsid w:val="004D5D62"/>
    <w:rsid w:val="004E4210"/>
    <w:rsid w:val="004F7088"/>
    <w:rsid w:val="004F7B4F"/>
    <w:rsid w:val="005112D0"/>
    <w:rsid w:val="005316B4"/>
    <w:rsid w:val="00577E06"/>
    <w:rsid w:val="005825D0"/>
    <w:rsid w:val="00590C78"/>
    <w:rsid w:val="005A3BF7"/>
    <w:rsid w:val="005C4D1B"/>
    <w:rsid w:val="005D0698"/>
    <w:rsid w:val="005F2035"/>
    <w:rsid w:val="005F7990"/>
    <w:rsid w:val="006057E2"/>
    <w:rsid w:val="0063739C"/>
    <w:rsid w:val="00650259"/>
    <w:rsid w:val="00680967"/>
    <w:rsid w:val="00695552"/>
    <w:rsid w:val="006A6EFE"/>
    <w:rsid w:val="006B7A8E"/>
    <w:rsid w:val="006F3B93"/>
    <w:rsid w:val="00715B59"/>
    <w:rsid w:val="007173D9"/>
    <w:rsid w:val="00765707"/>
    <w:rsid w:val="00770F25"/>
    <w:rsid w:val="00792841"/>
    <w:rsid w:val="007A35A8"/>
    <w:rsid w:val="007B0A85"/>
    <w:rsid w:val="007C6A52"/>
    <w:rsid w:val="007F7B5D"/>
    <w:rsid w:val="0082043E"/>
    <w:rsid w:val="00836129"/>
    <w:rsid w:val="00842F87"/>
    <w:rsid w:val="00885051"/>
    <w:rsid w:val="008927FE"/>
    <w:rsid w:val="00896223"/>
    <w:rsid w:val="008E203A"/>
    <w:rsid w:val="008F67D1"/>
    <w:rsid w:val="00901369"/>
    <w:rsid w:val="0090596C"/>
    <w:rsid w:val="00911720"/>
    <w:rsid w:val="0091229C"/>
    <w:rsid w:val="00924C33"/>
    <w:rsid w:val="00940E73"/>
    <w:rsid w:val="00970BEE"/>
    <w:rsid w:val="0098597D"/>
    <w:rsid w:val="009953E2"/>
    <w:rsid w:val="009B6870"/>
    <w:rsid w:val="009F619A"/>
    <w:rsid w:val="009F6DDE"/>
    <w:rsid w:val="00A1265D"/>
    <w:rsid w:val="00A329C0"/>
    <w:rsid w:val="00A370A8"/>
    <w:rsid w:val="00A3741F"/>
    <w:rsid w:val="00A45A86"/>
    <w:rsid w:val="00AC6721"/>
    <w:rsid w:val="00B04C17"/>
    <w:rsid w:val="00B111EC"/>
    <w:rsid w:val="00BD4753"/>
    <w:rsid w:val="00BD5CB1"/>
    <w:rsid w:val="00BE62EE"/>
    <w:rsid w:val="00C003BA"/>
    <w:rsid w:val="00C13EA4"/>
    <w:rsid w:val="00C46878"/>
    <w:rsid w:val="00C50FD9"/>
    <w:rsid w:val="00C843C7"/>
    <w:rsid w:val="00CB4A51"/>
    <w:rsid w:val="00CD4532"/>
    <w:rsid w:val="00CD47B0"/>
    <w:rsid w:val="00CD70CE"/>
    <w:rsid w:val="00CE6104"/>
    <w:rsid w:val="00CE64AB"/>
    <w:rsid w:val="00CE7918"/>
    <w:rsid w:val="00D16163"/>
    <w:rsid w:val="00D75792"/>
    <w:rsid w:val="00DB3FAD"/>
    <w:rsid w:val="00E139C4"/>
    <w:rsid w:val="00E30A45"/>
    <w:rsid w:val="00E61C09"/>
    <w:rsid w:val="00E677FE"/>
    <w:rsid w:val="00E979F7"/>
    <w:rsid w:val="00EB3B58"/>
    <w:rsid w:val="00EC7359"/>
    <w:rsid w:val="00EE3054"/>
    <w:rsid w:val="00F00606"/>
    <w:rsid w:val="00F01256"/>
    <w:rsid w:val="00F52451"/>
    <w:rsid w:val="00F91B08"/>
    <w:rsid w:val="00F97721"/>
    <w:rsid w:val="00FC7475"/>
    <w:rsid w:val="00FD14E0"/>
    <w:rsid w:val="00FE657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BCA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qFormat/>
    <w:rsid w:val="00C13EA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1B0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8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2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9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8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3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09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2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8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464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905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24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627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464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5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2020-07-22T02:36:00Z</dcterms:created>
  <dcterms:modified xsi:type="dcterms:W3CDTF">2023-05-19T04:17:00Z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